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8E021" w14:textId="77777777" w:rsidR="001E404E" w:rsidRDefault="001E404E" w:rsidP="00CA4806">
      <w:pPr>
        <w:rPr>
          <w:sz w:val="20"/>
          <w:szCs w:val="20"/>
          <w:u w:val="single"/>
        </w:rPr>
      </w:pPr>
      <w:bookmarkStart w:id="0" w:name="_GoBack"/>
      <w:bookmarkEnd w:id="0"/>
    </w:p>
    <w:p w14:paraId="526E259F" w14:textId="2A94F213" w:rsidR="007E434C" w:rsidRPr="00F57383" w:rsidRDefault="007E434C" w:rsidP="007E434C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>Приложение 1 к</w:t>
      </w:r>
    </w:p>
    <w:p w14:paraId="66A630F5" w14:textId="77777777" w:rsidR="007E434C" w:rsidRPr="00F57383" w:rsidRDefault="007E434C" w:rsidP="007E434C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14:paraId="10B10BEF" w14:textId="77777777" w:rsidR="007E434C" w:rsidRPr="00F57383" w:rsidRDefault="007E434C" w:rsidP="007E434C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муниципального образования </w:t>
      </w:r>
    </w:p>
    <w:p w14:paraId="73239CFF" w14:textId="77777777" w:rsidR="007E434C" w:rsidRPr="00F57383" w:rsidRDefault="007E434C" w:rsidP="007E434C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Иркутского района </w:t>
      </w:r>
    </w:p>
    <w:p w14:paraId="384AE649" w14:textId="223FCA93" w:rsidR="007E434C" w:rsidRPr="00F57383" w:rsidRDefault="007E434C" w:rsidP="007E434C">
      <w:pPr>
        <w:jc w:val="right"/>
        <w:rPr>
          <w:sz w:val="21"/>
          <w:szCs w:val="21"/>
          <w:u w:val="single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</w:t>
      </w:r>
      <w:r w:rsidRPr="00F57383">
        <w:rPr>
          <w:sz w:val="21"/>
          <w:szCs w:val="21"/>
          <w:u w:val="single"/>
        </w:rPr>
        <w:t xml:space="preserve">№ </w:t>
      </w:r>
      <w:r>
        <w:rPr>
          <w:sz w:val="21"/>
          <w:szCs w:val="21"/>
          <w:u w:val="single"/>
        </w:rPr>
        <w:t xml:space="preserve">   </w:t>
      </w:r>
      <w:r w:rsidRPr="00F57383">
        <w:rPr>
          <w:sz w:val="21"/>
          <w:szCs w:val="21"/>
          <w:u w:val="single"/>
        </w:rPr>
        <w:t>от</w:t>
      </w:r>
      <w:r>
        <w:rPr>
          <w:sz w:val="21"/>
          <w:szCs w:val="21"/>
          <w:u w:val="single"/>
        </w:rPr>
        <w:t xml:space="preserve">  «    </w:t>
      </w:r>
      <w:r w:rsidRPr="00F57383">
        <w:rPr>
          <w:sz w:val="21"/>
          <w:szCs w:val="21"/>
          <w:u w:val="single"/>
        </w:rPr>
        <w:t xml:space="preserve">» </w:t>
      </w:r>
      <w:r>
        <w:rPr>
          <w:sz w:val="21"/>
          <w:szCs w:val="21"/>
          <w:u w:val="single"/>
        </w:rPr>
        <w:t xml:space="preserve">             </w:t>
      </w:r>
      <w:r w:rsidRPr="00F57383">
        <w:rPr>
          <w:sz w:val="21"/>
          <w:szCs w:val="21"/>
          <w:u w:val="single"/>
        </w:rPr>
        <w:t>202</w:t>
      </w:r>
      <w:r>
        <w:rPr>
          <w:sz w:val="21"/>
          <w:szCs w:val="21"/>
          <w:u w:val="single"/>
        </w:rPr>
        <w:t>4</w:t>
      </w:r>
      <w:r w:rsidRPr="00F57383">
        <w:rPr>
          <w:sz w:val="21"/>
          <w:szCs w:val="21"/>
          <w:u w:val="single"/>
        </w:rPr>
        <w:t xml:space="preserve"> г.      </w:t>
      </w:r>
    </w:p>
    <w:p w14:paraId="16A36B2D" w14:textId="77777777" w:rsidR="007E434C" w:rsidRDefault="007E434C" w:rsidP="00CA4806">
      <w:pPr>
        <w:rPr>
          <w:sz w:val="20"/>
          <w:szCs w:val="20"/>
          <w:u w:val="single"/>
        </w:rPr>
      </w:pPr>
    </w:p>
    <w:p w14:paraId="030B278F" w14:textId="77777777" w:rsidR="00C679AC" w:rsidRDefault="00C679AC" w:rsidP="00CA4806">
      <w:pPr>
        <w:rPr>
          <w:sz w:val="20"/>
          <w:szCs w:val="20"/>
          <w:u w:val="single"/>
        </w:rPr>
      </w:pPr>
    </w:p>
    <w:p w14:paraId="5DF95D0F" w14:textId="77777777"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653271" w14:paraId="7360F22F" w14:textId="77777777" w:rsidTr="00D772F1">
        <w:tc>
          <w:tcPr>
            <w:tcW w:w="10206" w:type="dxa"/>
            <w:gridSpan w:val="3"/>
            <w:shd w:val="clear" w:color="auto" w:fill="auto"/>
          </w:tcPr>
          <w:p w14:paraId="4273E690" w14:textId="068A7493" w:rsidR="00C826C4" w:rsidRPr="00653271" w:rsidRDefault="007E434C" w:rsidP="009507A0">
            <w:pPr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Площадь устанавливаемого</w:t>
            </w:r>
            <w:r w:rsidR="005D5C37" w:rsidRPr="00653271">
              <w:rPr>
                <w:sz w:val="21"/>
                <w:szCs w:val="21"/>
              </w:rPr>
              <w:t xml:space="preserve"> публичного сервитута </w:t>
            </w:r>
            <w:r w:rsidR="008B14F5" w:rsidRPr="00653271">
              <w:rPr>
                <w:sz w:val="21"/>
                <w:szCs w:val="21"/>
              </w:rPr>
              <w:t>–</w:t>
            </w:r>
            <w:r w:rsidR="007913A7">
              <w:rPr>
                <w:sz w:val="21"/>
                <w:szCs w:val="21"/>
              </w:rPr>
              <w:t xml:space="preserve"> </w:t>
            </w:r>
            <w:r w:rsidR="005E20A0">
              <w:rPr>
                <w:sz w:val="21"/>
                <w:szCs w:val="21"/>
              </w:rPr>
              <w:t>66</w:t>
            </w:r>
            <w:r w:rsidR="00C826C4" w:rsidRPr="00653271">
              <w:rPr>
                <w:sz w:val="21"/>
                <w:szCs w:val="21"/>
              </w:rPr>
              <w:t>м</w:t>
            </w:r>
            <w:r w:rsidR="00C826C4" w:rsidRPr="00653271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705BFB" w:rsidRPr="00653271" w14:paraId="150C615B" w14:textId="77777777" w:rsidTr="00D772F1">
        <w:tc>
          <w:tcPr>
            <w:tcW w:w="10206" w:type="dxa"/>
            <w:gridSpan w:val="3"/>
            <w:shd w:val="clear" w:color="auto" w:fill="auto"/>
          </w:tcPr>
          <w:p w14:paraId="4D92D544" w14:textId="77777777" w:rsidR="00705BFB" w:rsidRPr="003C6CCA" w:rsidRDefault="00705BFB" w:rsidP="00705BFB">
            <w:pPr>
              <w:rPr>
                <w:sz w:val="21"/>
                <w:szCs w:val="21"/>
              </w:rPr>
            </w:pPr>
            <w:r w:rsidRPr="003C6CCA">
              <w:rPr>
                <w:sz w:val="21"/>
                <w:szCs w:val="21"/>
              </w:rPr>
              <w:t>Публичный сервитут испрашивается</w:t>
            </w:r>
            <w:r w:rsidRPr="00FB5ADC">
              <w:rPr>
                <w:sz w:val="21"/>
                <w:szCs w:val="21"/>
              </w:rPr>
              <w:t xml:space="preserve"> на земельном </w:t>
            </w:r>
            <w:r>
              <w:rPr>
                <w:sz w:val="21"/>
                <w:szCs w:val="21"/>
              </w:rPr>
              <w:t xml:space="preserve">участке с кадастровым номером </w:t>
            </w:r>
            <w:r w:rsidRPr="00705BFB">
              <w:rPr>
                <w:sz w:val="21"/>
                <w:szCs w:val="21"/>
              </w:rPr>
              <w:t>38:06:140205:215</w:t>
            </w:r>
            <w:r>
              <w:rPr>
                <w:sz w:val="21"/>
                <w:szCs w:val="21"/>
              </w:rPr>
              <w:t xml:space="preserve"> – 12</w:t>
            </w:r>
            <w:r w:rsidRPr="00653271">
              <w:rPr>
                <w:sz w:val="21"/>
                <w:szCs w:val="21"/>
              </w:rPr>
              <w:t>м</w:t>
            </w:r>
            <w:r w:rsidRPr="00653271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705BFB" w:rsidRPr="00653271" w14:paraId="66475AE1" w14:textId="77777777" w:rsidTr="00D772F1">
        <w:tc>
          <w:tcPr>
            <w:tcW w:w="10206" w:type="dxa"/>
            <w:gridSpan w:val="3"/>
            <w:shd w:val="clear" w:color="auto" w:fill="auto"/>
          </w:tcPr>
          <w:p w14:paraId="16FF96C2" w14:textId="77777777" w:rsidR="00705BFB" w:rsidRPr="003C6CCA" w:rsidRDefault="00705BFB" w:rsidP="00705BFB">
            <w:pPr>
              <w:rPr>
                <w:sz w:val="21"/>
                <w:szCs w:val="21"/>
              </w:rPr>
            </w:pPr>
            <w:r w:rsidRPr="003C6CCA">
              <w:rPr>
                <w:sz w:val="21"/>
                <w:szCs w:val="21"/>
              </w:rPr>
              <w:t>Публичный сервитут испрашивается</w:t>
            </w:r>
            <w:r w:rsidRPr="00FB5ADC">
              <w:rPr>
                <w:sz w:val="21"/>
                <w:szCs w:val="21"/>
              </w:rPr>
              <w:t xml:space="preserve"> на земельном </w:t>
            </w:r>
            <w:r>
              <w:rPr>
                <w:sz w:val="21"/>
                <w:szCs w:val="21"/>
              </w:rPr>
              <w:t xml:space="preserve">участке с кадастровым номером </w:t>
            </w:r>
            <w:r w:rsidRPr="00705BFB">
              <w:rPr>
                <w:sz w:val="21"/>
                <w:szCs w:val="21"/>
              </w:rPr>
              <w:t>38:06:140205:21</w:t>
            </w:r>
            <w:r>
              <w:rPr>
                <w:sz w:val="21"/>
                <w:szCs w:val="21"/>
              </w:rPr>
              <w:t>9 – 13</w:t>
            </w:r>
            <w:r w:rsidRPr="00653271">
              <w:rPr>
                <w:sz w:val="21"/>
                <w:szCs w:val="21"/>
              </w:rPr>
              <w:t>м</w:t>
            </w:r>
            <w:r w:rsidRPr="00653271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5D5C37" w:rsidRPr="00653271" w14:paraId="082A9E00" w14:textId="77777777" w:rsidTr="00D772F1">
        <w:tc>
          <w:tcPr>
            <w:tcW w:w="10206" w:type="dxa"/>
            <w:gridSpan w:val="3"/>
            <w:shd w:val="clear" w:color="auto" w:fill="auto"/>
          </w:tcPr>
          <w:p w14:paraId="5A7651BD" w14:textId="77777777" w:rsidR="005D5C37" w:rsidRPr="003C6CCA" w:rsidRDefault="00653271" w:rsidP="007913A7">
            <w:pPr>
              <w:rPr>
                <w:sz w:val="21"/>
                <w:szCs w:val="21"/>
              </w:rPr>
            </w:pPr>
            <w:r w:rsidRPr="003C6CCA">
              <w:rPr>
                <w:sz w:val="21"/>
                <w:szCs w:val="21"/>
              </w:rPr>
              <w:t>Публичный сервитут испрашивается на землях государственная собственность,</w:t>
            </w:r>
            <w:r w:rsidR="003C6CCA">
              <w:rPr>
                <w:sz w:val="21"/>
                <w:szCs w:val="21"/>
              </w:rPr>
              <w:t xml:space="preserve"> на которые не разграничена</w:t>
            </w:r>
            <w:r w:rsidR="00E10382">
              <w:rPr>
                <w:sz w:val="21"/>
                <w:szCs w:val="21"/>
              </w:rPr>
              <w:t xml:space="preserve"> (в границах населенного пункта</w:t>
            </w:r>
            <w:r w:rsidR="007913A7">
              <w:rPr>
                <w:sz w:val="21"/>
                <w:szCs w:val="21"/>
              </w:rPr>
              <w:t xml:space="preserve"> </w:t>
            </w:r>
            <w:r w:rsidR="007913A7" w:rsidRPr="007913A7">
              <w:rPr>
                <w:sz w:val="21"/>
                <w:szCs w:val="21"/>
              </w:rPr>
              <w:t>п. Дзержинск</w:t>
            </w:r>
            <w:r w:rsidR="00910244">
              <w:rPr>
                <w:sz w:val="21"/>
                <w:szCs w:val="21"/>
              </w:rPr>
              <w:t>) – 41</w:t>
            </w:r>
            <w:r w:rsidR="007913A7">
              <w:rPr>
                <w:sz w:val="21"/>
                <w:szCs w:val="21"/>
              </w:rPr>
              <w:t xml:space="preserve"> </w:t>
            </w:r>
            <w:r w:rsidRPr="003C6CCA">
              <w:rPr>
                <w:sz w:val="21"/>
                <w:szCs w:val="21"/>
              </w:rPr>
              <w:t>м</w:t>
            </w:r>
            <w:r w:rsidRPr="003C6CCA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D772F1" w:rsidRPr="00653271" w14:paraId="11510745" w14:textId="7777777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14:paraId="65FC0D69" w14:textId="77777777" w:rsidR="00D772F1" w:rsidRPr="00653271" w:rsidRDefault="00D772F1" w:rsidP="00C826C4">
            <w:pPr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14:paraId="119B63D1" w14:textId="77777777" w:rsidR="00D772F1" w:rsidRPr="00653271" w:rsidRDefault="00D772F1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653271">
              <w:rPr>
                <w:sz w:val="21"/>
                <w:szCs w:val="21"/>
              </w:rPr>
              <w:t>Координаты, м</w:t>
            </w:r>
          </w:p>
        </w:tc>
      </w:tr>
      <w:tr w:rsidR="00D772F1" w:rsidRPr="00653271" w14:paraId="027F8C0A" w14:textId="77777777" w:rsidTr="00D772F1">
        <w:tc>
          <w:tcPr>
            <w:tcW w:w="2802" w:type="dxa"/>
            <w:vMerge/>
            <w:shd w:val="clear" w:color="auto" w:fill="auto"/>
            <w:vAlign w:val="center"/>
          </w:tcPr>
          <w:p w14:paraId="6C909A56" w14:textId="77777777" w:rsidR="00D772F1" w:rsidRPr="00653271" w:rsidRDefault="00D772F1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027DBEE5" w14:textId="77777777" w:rsidR="00D772F1" w:rsidRPr="00653271" w:rsidRDefault="00D772F1" w:rsidP="008B4695">
            <w:pPr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2D110F2A" w14:textId="77777777" w:rsidR="00D772F1" w:rsidRPr="00653271" w:rsidRDefault="00D772F1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653271">
              <w:rPr>
                <w:sz w:val="21"/>
                <w:szCs w:val="21"/>
                <w:lang w:val="en-US"/>
              </w:rPr>
              <w:t>Y</w:t>
            </w:r>
          </w:p>
        </w:tc>
      </w:tr>
      <w:tr w:rsidR="0038624B" w:rsidRPr="00653271" w14:paraId="3520BE3F" w14:textId="77777777" w:rsidTr="00D772F1">
        <w:tc>
          <w:tcPr>
            <w:tcW w:w="2802" w:type="dxa"/>
            <w:shd w:val="clear" w:color="auto" w:fill="auto"/>
            <w:vAlign w:val="center"/>
          </w:tcPr>
          <w:p w14:paraId="722C1493" w14:textId="77777777" w:rsidR="0038624B" w:rsidRPr="00653271" w:rsidRDefault="0038624B" w:rsidP="00C826C4">
            <w:pPr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1E4D68" w14:textId="77777777" w:rsidR="0038624B" w:rsidRPr="00653271" w:rsidRDefault="0038624B" w:rsidP="00C826C4">
            <w:pPr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458C5EE1" w14:textId="77777777" w:rsidR="0038624B" w:rsidRPr="00653271" w:rsidRDefault="0038624B" w:rsidP="00C826C4">
            <w:pPr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3</w:t>
            </w:r>
          </w:p>
        </w:tc>
      </w:tr>
      <w:tr w:rsidR="005E20A0" w:rsidRPr="00653271" w14:paraId="14519A5F" w14:textId="77777777" w:rsidTr="009A7E6E">
        <w:tc>
          <w:tcPr>
            <w:tcW w:w="2802" w:type="dxa"/>
            <w:shd w:val="clear" w:color="auto" w:fill="auto"/>
            <w:vAlign w:val="bottom"/>
          </w:tcPr>
          <w:p w14:paraId="442F4EE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F3C458" w14:textId="14F8627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383908,19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3C05389" w14:textId="62B724B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3341594,54</w:t>
            </w:r>
          </w:p>
        </w:tc>
      </w:tr>
      <w:tr w:rsidR="005E20A0" w:rsidRPr="00653271" w14:paraId="2942FC83" w14:textId="77777777" w:rsidTr="009A7E6E">
        <w:tc>
          <w:tcPr>
            <w:tcW w:w="2802" w:type="dxa"/>
            <w:shd w:val="clear" w:color="auto" w:fill="auto"/>
            <w:vAlign w:val="bottom"/>
          </w:tcPr>
          <w:p w14:paraId="199BDBB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B480373" w14:textId="39CB5E9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383907,93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4B906B3" w14:textId="46807DA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3341595,50</w:t>
            </w:r>
          </w:p>
        </w:tc>
      </w:tr>
      <w:tr w:rsidR="005E20A0" w:rsidRPr="00653271" w14:paraId="70D20C9E" w14:textId="77777777" w:rsidTr="009A7E6E">
        <w:tc>
          <w:tcPr>
            <w:tcW w:w="2802" w:type="dxa"/>
            <w:shd w:val="clear" w:color="auto" w:fill="auto"/>
            <w:vAlign w:val="bottom"/>
          </w:tcPr>
          <w:p w14:paraId="09DDEE4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20A0417" w14:textId="0147EA7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383906,98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4B9CFA" w14:textId="174429C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3341595,26</w:t>
            </w:r>
          </w:p>
        </w:tc>
      </w:tr>
      <w:tr w:rsidR="005E20A0" w:rsidRPr="00653271" w14:paraId="6C252F28" w14:textId="77777777" w:rsidTr="009A7E6E">
        <w:tc>
          <w:tcPr>
            <w:tcW w:w="2802" w:type="dxa"/>
            <w:shd w:val="clear" w:color="auto" w:fill="auto"/>
            <w:vAlign w:val="bottom"/>
          </w:tcPr>
          <w:p w14:paraId="453AF58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E9CD5B" w14:textId="1375531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383907,22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177CDF7" w14:textId="1CD558D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3341594,29</w:t>
            </w:r>
          </w:p>
        </w:tc>
      </w:tr>
      <w:tr w:rsidR="005E20A0" w:rsidRPr="00653271" w14:paraId="2CF721EA" w14:textId="77777777" w:rsidTr="009A7E6E">
        <w:tc>
          <w:tcPr>
            <w:tcW w:w="2802" w:type="dxa"/>
            <w:shd w:val="clear" w:color="auto" w:fill="auto"/>
            <w:vAlign w:val="bottom"/>
          </w:tcPr>
          <w:p w14:paraId="698F0BBB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C1FBD9" w14:textId="62439B6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383908,19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FE7716C" w14:textId="01184AA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3341594,54</w:t>
            </w:r>
          </w:p>
        </w:tc>
      </w:tr>
      <w:tr w:rsidR="005E20A0" w:rsidRPr="00653271" w14:paraId="6B13E5A9" w14:textId="77777777" w:rsidTr="005E20A0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14:paraId="1FDCD42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5C34383" w14:textId="7610EE2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F020202" w14:textId="028E399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1CD1E4D3" w14:textId="77777777" w:rsidTr="007913A7">
        <w:tc>
          <w:tcPr>
            <w:tcW w:w="2802" w:type="dxa"/>
            <w:shd w:val="clear" w:color="auto" w:fill="auto"/>
            <w:vAlign w:val="bottom"/>
          </w:tcPr>
          <w:p w14:paraId="755E638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1E0C70" w14:textId="7AC1D5D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383880,41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8CFF40A" w14:textId="26B6673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3341586,91</w:t>
            </w:r>
          </w:p>
        </w:tc>
      </w:tr>
      <w:tr w:rsidR="005E20A0" w:rsidRPr="00653271" w14:paraId="63AB2515" w14:textId="77777777" w:rsidTr="007913A7">
        <w:tc>
          <w:tcPr>
            <w:tcW w:w="2802" w:type="dxa"/>
            <w:shd w:val="clear" w:color="auto" w:fill="auto"/>
            <w:vAlign w:val="bottom"/>
          </w:tcPr>
          <w:p w14:paraId="3B44272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09FCFDA" w14:textId="193D2D8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383880,15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DF5A441" w14:textId="4E0172A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3341587,87</w:t>
            </w:r>
          </w:p>
        </w:tc>
      </w:tr>
      <w:tr w:rsidR="005E20A0" w:rsidRPr="00653271" w14:paraId="32A6F20A" w14:textId="77777777" w:rsidTr="007913A7">
        <w:tc>
          <w:tcPr>
            <w:tcW w:w="2802" w:type="dxa"/>
            <w:shd w:val="clear" w:color="auto" w:fill="auto"/>
            <w:vAlign w:val="bottom"/>
          </w:tcPr>
          <w:p w14:paraId="37BA7DCE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8792640" w14:textId="506159A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383879,19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ABD13A2" w14:textId="18C8630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3341587,61</w:t>
            </w:r>
          </w:p>
        </w:tc>
      </w:tr>
      <w:tr w:rsidR="005E20A0" w:rsidRPr="00653271" w14:paraId="19D6AB91" w14:textId="77777777" w:rsidTr="007913A7">
        <w:tc>
          <w:tcPr>
            <w:tcW w:w="2802" w:type="dxa"/>
            <w:shd w:val="clear" w:color="auto" w:fill="auto"/>
            <w:vAlign w:val="bottom"/>
          </w:tcPr>
          <w:p w14:paraId="49A02859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038B972" w14:textId="2935F01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383879,45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B2F1F75" w14:textId="2A5B51D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3341586,64</w:t>
            </w:r>
          </w:p>
        </w:tc>
      </w:tr>
      <w:tr w:rsidR="005E20A0" w:rsidRPr="00653271" w14:paraId="523D873E" w14:textId="77777777" w:rsidTr="007913A7">
        <w:tc>
          <w:tcPr>
            <w:tcW w:w="2802" w:type="dxa"/>
            <w:shd w:val="clear" w:color="auto" w:fill="auto"/>
            <w:vAlign w:val="bottom"/>
          </w:tcPr>
          <w:p w14:paraId="5B8087E8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CEAABE4" w14:textId="3676154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383880,41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1D13727" w14:textId="289BE32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3341586,91</w:t>
            </w:r>
          </w:p>
        </w:tc>
      </w:tr>
      <w:tr w:rsidR="005E20A0" w:rsidRPr="00653271" w14:paraId="185355DE" w14:textId="77777777" w:rsidTr="007913A7">
        <w:tc>
          <w:tcPr>
            <w:tcW w:w="2802" w:type="dxa"/>
            <w:shd w:val="clear" w:color="auto" w:fill="auto"/>
            <w:vAlign w:val="bottom"/>
          </w:tcPr>
          <w:p w14:paraId="1D7A389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4D97B8D" w14:textId="25436E6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665BEBE" w14:textId="26EE5F0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3E1F1F5D" w14:textId="77777777" w:rsidTr="007913A7">
        <w:tc>
          <w:tcPr>
            <w:tcW w:w="2802" w:type="dxa"/>
            <w:shd w:val="clear" w:color="auto" w:fill="auto"/>
            <w:vAlign w:val="bottom"/>
          </w:tcPr>
          <w:p w14:paraId="5011ED2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C2EFC4" w14:textId="0FDAE56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383855,29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37517CF" w14:textId="050A076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3341579,55</w:t>
            </w:r>
          </w:p>
        </w:tc>
      </w:tr>
      <w:tr w:rsidR="005E20A0" w:rsidRPr="00653271" w14:paraId="66C1377F" w14:textId="77777777" w:rsidTr="007913A7">
        <w:tc>
          <w:tcPr>
            <w:tcW w:w="2802" w:type="dxa"/>
            <w:shd w:val="clear" w:color="auto" w:fill="auto"/>
            <w:vAlign w:val="bottom"/>
          </w:tcPr>
          <w:p w14:paraId="4B031158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FBD3FA6" w14:textId="59AEA68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383855,00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A3FA59D" w14:textId="3DFA648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3341580,50</w:t>
            </w:r>
          </w:p>
        </w:tc>
      </w:tr>
      <w:tr w:rsidR="005E20A0" w:rsidRPr="00653271" w14:paraId="5AF124AF" w14:textId="77777777" w:rsidTr="007913A7">
        <w:tc>
          <w:tcPr>
            <w:tcW w:w="2802" w:type="dxa"/>
            <w:shd w:val="clear" w:color="auto" w:fill="auto"/>
            <w:vAlign w:val="bottom"/>
          </w:tcPr>
          <w:p w14:paraId="1D7AFD9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25E9C3D" w14:textId="174032C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383854,04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29C8D9A" w14:textId="5BA1113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3341580,21</w:t>
            </w:r>
          </w:p>
        </w:tc>
      </w:tr>
      <w:tr w:rsidR="005E20A0" w:rsidRPr="00653271" w14:paraId="41DB2956" w14:textId="77777777" w:rsidTr="007913A7">
        <w:tc>
          <w:tcPr>
            <w:tcW w:w="2802" w:type="dxa"/>
            <w:shd w:val="clear" w:color="auto" w:fill="auto"/>
            <w:vAlign w:val="bottom"/>
          </w:tcPr>
          <w:p w14:paraId="7019424F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411D0C1" w14:textId="02BD6F6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383854,34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A823FED" w14:textId="2082A4C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3341579,24</w:t>
            </w:r>
          </w:p>
        </w:tc>
      </w:tr>
      <w:tr w:rsidR="005E20A0" w:rsidRPr="00653271" w14:paraId="098BE168" w14:textId="77777777" w:rsidTr="007913A7">
        <w:tc>
          <w:tcPr>
            <w:tcW w:w="2802" w:type="dxa"/>
            <w:shd w:val="clear" w:color="auto" w:fill="auto"/>
            <w:vAlign w:val="bottom"/>
          </w:tcPr>
          <w:p w14:paraId="0FCD919A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576DC0" w14:textId="19950AB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383855,29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11A506B" w14:textId="758B528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3341579,55</w:t>
            </w:r>
          </w:p>
        </w:tc>
      </w:tr>
      <w:tr w:rsidR="005E20A0" w:rsidRPr="00653271" w14:paraId="00DA590D" w14:textId="77777777" w:rsidTr="007913A7">
        <w:tc>
          <w:tcPr>
            <w:tcW w:w="2802" w:type="dxa"/>
            <w:shd w:val="clear" w:color="auto" w:fill="auto"/>
            <w:vAlign w:val="bottom"/>
          </w:tcPr>
          <w:p w14:paraId="5652FFAA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26EF07" w14:textId="21BF52B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ACCA50" w14:textId="43D5673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750269CC" w14:textId="77777777" w:rsidTr="007913A7">
        <w:tc>
          <w:tcPr>
            <w:tcW w:w="2802" w:type="dxa"/>
            <w:shd w:val="clear" w:color="auto" w:fill="auto"/>
            <w:vAlign w:val="bottom"/>
          </w:tcPr>
          <w:p w14:paraId="5396F01C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0863857" w14:textId="1BEE409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383776,81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82C4291" w14:textId="352DB39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3341556,21</w:t>
            </w:r>
          </w:p>
        </w:tc>
      </w:tr>
      <w:tr w:rsidR="005E20A0" w:rsidRPr="00653271" w14:paraId="71686999" w14:textId="77777777" w:rsidTr="007913A7">
        <w:tc>
          <w:tcPr>
            <w:tcW w:w="2802" w:type="dxa"/>
            <w:shd w:val="clear" w:color="auto" w:fill="auto"/>
            <w:vAlign w:val="bottom"/>
          </w:tcPr>
          <w:p w14:paraId="78A1AEFE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DC33816" w14:textId="3460687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383776,55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4BA0E5" w14:textId="4CFAF27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3341557,18</w:t>
            </w:r>
          </w:p>
        </w:tc>
      </w:tr>
      <w:tr w:rsidR="005E20A0" w:rsidRPr="00653271" w14:paraId="5393C0DF" w14:textId="77777777" w:rsidTr="007913A7">
        <w:tc>
          <w:tcPr>
            <w:tcW w:w="2802" w:type="dxa"/>
            <w:shd w:val="clear" w:color="auto" w:fill="auto"/>
            <w:vAlign w:val="bottom"/>
          </w:tcPr>
          <w:p w14:paraId="4DA80EE3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350017E" w14:textId="6AACFCE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383775,59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F560F3E" w14:textId="1CF70F6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3341556,93</w:t>
            </w:r>
          </w:p>
        </w:tc>
      </w:tr>
      <w:tr w:rsidR="005E20A0" w:rsidRPr="00653271" w14:paraId="6B37AF3F" w14:textId="77777777" w:rsidTr="007913A7">
        <w:tc>
          <w:tcPr>
            <w:tcW w:w="2802" w:type="dxa"/>
            <w:shd w:val="clear" w:color="auto" w:fill="auto"/>
            <w:vAlign w:val="bottom"/>
          </w:tcPr>
          <w:p w14:paraId="665B14E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F3D1531" w14:textId="4E2C146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383775,84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62D2A3" w14:textId="7DB2B8B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3341555,96</w:t>
            </w:r>
          </w:p>
        </w:tc>
      </w:tr>
      <w:tr w:rsidR="005E20A0" w:rsidRPr="00653271" w14:paraId="60E07121" w14:textId="77777777" w:rsidTr="007913A7">
        <w:tc>
          <w:tcPr>
            <w:tcW w:w="2802" w:type="dxa"/>
            <w:shd w:val="clear" w:color="auto" w:fill="auto"/>
            <w:vAlign w:val="bottom"/>
          </w:tcPr>
          <w:p w14:paraId="524B03CA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2DD389F" w14:textId="7D241E2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383776,81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BD1F63E" w14:textId="7EE03A7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3341556,21</w:t>
            </w:r>
          </w:p>
        </w:tc>
      </w:tr>
      <w:tr w:rsidR="005E20A0" w:rsidRPr="00653271" w14:paraId="49B0A8C1" w14:textId="77777777" w:rsidTr="007913A7">
        <w:tc>
          <w:tcPr>
            <w:tcW w:w="2802" w:type="dxa"/>
            <w:shd w:val="clear" w:color="auto" w:fill="auto"/>
            <w:vAlign w:val="bottom"/>
          </w:tcPr>
          <w:p w14:paraId="1D60D934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7796E0B" w14:textId="6CE6557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87F60C7" w14:textId="5B68B86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7E66139C" w14:textId="77777777" w:rsidTr="007913A7">
        <w:tc>
          <w:tcPr>
            <w:tcW w:w="2802" w:type="dxa"/>
            <w:shd w:val="clear" w:color="auto" w:fill="auto"/>
            <w:vAlign w:val="bottom"/>
          </w:tcPr>
          <w:p w14:paraId="1946D4B3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D5A8FAC" w14:textId="53DFFCE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383918,65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6469F9D" w14:textId="53C739A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3341685,61</w:t>
            </w:r>
          </w:p>
        </w:tc>
      </w:tr>
      <w:tr w:rsidR="005E20A0" w:rsidRPr="00653271" w14:paraId="26169365" w14:textId="77777777" w:rsidTr="007913A7">
        <w:tc>
          <w:tcPr>
            <w:tcW w:w="2802" w:type="dxa"/>
            <w:shd w:val="clear" w:color="auto" w:fill="auto"/>
            <w:vAlign w:val="bottom"/>
          </w:tcPr>
          <w:p w14:paraId="2D0B561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6F3558D" w14:textId="1EC58DB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383918,42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025D2D8" w14:textId="3B52E3A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3341686,59</w:t>
            </w:r>
          </w:p>
        </w:tc>
      </w:tr>
      <w:tr w:rsidR="005E20A0" w:rsidRPr="00653271" w14:paraId="07C24A54" w14:textId="77777777" w:rsidTr="007913A7">
        <w:tc>
          <w:tcPr>
            <w:tcW w:w="2802" w:type="dxa"/>
            <w:shd w:val="clear" w:color="auto" w:fill="auto"/>
            <w:vAlign w:val="bottom"/>
          </w:tcPr>
          <w:p w14:paraId="4B2144E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65C7EF9" w14:textId="29E1DF4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383917,44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57FED60" w14:textId="7BC2419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3341686,36</w:t>
            </w:r>
          </w:p>
        </w:tc>
      </w:tr>
      <w:tr w:rsidR="005E20A0" w:rsidRPr="00653271" w14:paraId="71590A03" w14:textId="77777777" w:rsidTr="007913A7">
        <w:tc>
          <w:tcPr>
            <w:tcW w:w="2802" w:type="dxa"/>
            <w:shd w:val="clear" w:color="auto" w:fill="auto"/>
            <w:vAlign w:val="bottom"/>
          </w:tcPr>
          <w:p w14:paraId="43AA32CF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6C152C" w14:textId="76C1D71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383917,68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475415B" w14:textId="2A6F0E0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3341685,38</w:t>
            </w:r>
          </w:p>
        </w:tc>
      </w:tr>
      <w:tr w:rsidR="005E20A0" w:rsidRPr="00653271" w14:paraId="229B56E6" w14:textId="77777777" w:rsidTr="007913A7">
        <w:tc>
          <w:tcPr>
            <w:tcW w:w="2802" w:type="dxa"/>
            <w:shd w:val="clear" w:color="auto" w:fill="auto"/>
            <w:vAlign w:val="bottom"/>
          </w:tcPr>
          <w:p w14:paraId="7FE1F9A4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B32FFCB" w14:textId="179E7C6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383918,65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E8BC1ED" w14:textId="2503DEE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3341685,61</w:t>
            </w:r>
          </w:p>
        </w:tc>
      </w:tr>
      <w:tr w:rsidR="005E20A0" w:rsidRPr="00653271" w14:paraId="51859426" w14:textId="77777777" w:rsidTr="007913A7">
        <w:tc>
          <w:tcPr>
            <w:tcW w:w="2802" w:type="dxa"/>
            <w:shd w:val="clear" w:color="auto" w:fill="auto"/>
            <w:vAlign w:val="bottom"/>
          </w:tcPr>
          <w:p w14:paraId="3C61791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6E4DE8" w14:textId="5B78087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CAF70C1" w14:textId="26EA638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5CF5FEDB" w14:textId="77777777" w:rsidTr="007913A7">
        <w:tc>
          <w:tcPr>
            <w:tcW w:w="2802" w:type="dxa"/>
            <w:shd w:val="clear" w:color="auto" w:fill="auto"/>
            <w:vAlign w:val="bottom"/>
          </w:tcPr>
          <w:p w14:paraId="0C916633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0A77B0" w14:textId="1E0299E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383895,99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99E6784" w14:textId="41A5850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3341679,17</w:t>
            </w:r>
          </w:p>
        </w:tc>
      </w:tr>
      <w:tr w:rsidR="005E20A0" w:rsidRPr="00653271" w14:paraId="3A5DF2CC" w14:textId="77777777" w:rsidTr="007913A7">
        <w:tc>
          <w:tcPr>
            <w:tcW w:w="2802" w:type="dxa"/>
            <w:shd w:val="clear" w:color="auto" w:fill="auto"/>
            <w:vAlign w:val="bottom"/>
          </w:tcPr>
          <w:p w14:paraId="643EF178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DC28799" w14:textId="1FC7D73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383895,70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AD8CDDB" w14:textId="261756C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3341680,12</w:t>
            </w:r>
          </w:p>
        </w:tc>
      </w:tr>
      <w:tr w:rsidR="005E20A0" w:rsidRPr="00653271" w14:paraId="53A821B2" w14:textId="77777777" w:rsidTr="007913A7">
        <w:tc>
          <w:tcPr>
            <w:tcW w:w="2802" w:type="dxa"/>
            <w:shd w:val="clear" w:color="auto" w:fill="auto"/>
            <w:vAlign w:val="bottom"/>
          </w:tcPr>
          <w:p w14:paraId="4138445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6A29B58" w14:textId="448DB7F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383894,74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72E3B5C" w14:textId="08FC2C1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3341679,84</w:t>
            </w:r>
          </w:p>
        </w:tc>
      </w:tr>
      <w:tr w:rsidR="005E20A0" w:rsidRPr="00653271" w14:paraId="13345A49" w14:textId="77777777" w:rsidTr="007913A7">
        <w:tc>
          <w:tcPr>
            <w:tcW w:w="2802" w:type="dxa"/>
            <w:shd w:val="clear" w:color="auto" w:fill="auto"/>
            <w:vAlign w:val="bottom"/>
          </w:tcPr>
          <w:p w14:paraId="74218B5E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5EC8FF5" w14:textId="552D84E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383895,02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F5B78C2" w14:textId="6C6570E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3341678,88</w:t>
            </w:r>
          </w:p>
        </w:tc>
      </w:tr>
      <w:tr w:rsidR="005E20A0" w:rsidRPr="00653271" w14:paraId="3398F5D2" w14:textId="77777777" w:rsidTr="007913A7">
        <w:tc>
          <w:tcPr>
            <w:tcW w:w="2802" w:type="dxa"/>
            <w:shd w:val="clear" w:color="auto" w:fill="auto"/>
            <w:vAlign w:val="bottom"/>
          </w:tcPr>
          <w:p w14:paraId="5A7851A6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4E130CF" w14:textId="1B8E73F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383895,99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E1A576E" w14:textId="55D1333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3341679,17</w:t>
            </w:r>
          </w:p>
        </w:tc>
      </w:tr>
      <w:tr w:rsidR="005E20A0" w:rsidRPr="00653271" w14:paraId="3D4BBEC9" w14:textId="77777777" w:rsidTr="007913A7">
        <w:tc>
          <w:tcPr>
            <w:tcW w:w="2802" w:type="dxa"/>
            <w:shd w:val="clear" w:color="auto" w:fill="auto"/>
            <w:vAlign w:val="bottom"/>
          </w:tcPr>
          <w:p w14:paraId="0E1B517C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11AD81" w14:textId="08F9DE4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63A1530" w14:textId="74D143A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56FC51CE" w14:textId="77777777" w:rsidTr="007913A7">
        <w:tc>
          <w:tcPr>
            <w:tcW w:w="2802" w:type="dxa"/>
            <w:shd w:val="clear" w:color="auto" w:fill="auto"/>
            <w:vAlign w:val="bottom"/>
          </w:tcPr>
          <w:p w14:paraId="1DE2F186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658669E" w14:textId="199FE06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383872,01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8657312" w14:textId="6B59DA5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3341671,82</w:t>
            </w:r>
          </w:p>
        </w:tc>
      </w:tr>
      <w:tr w:rsidR="005E20A0" w:rsidRPr="00653271" w14:paraId="534EBD37" w14:textId="77777777" w:rsidTr="007913A7">
        <w:tc>
          <w:tcPr>
            <w:tcW w:w="2802" w:type="dxa"/>
            <w:shd w:val="clear" w:color="auto" w:fill="auto"/>
            <w:vAlign w:val="bottom"/>
          </w:tcPr>
          <w:p w14:paraId="28DB24A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A18F154" w14:textId="06F9583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383871,74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9EF103D" w14:textId="45F5F6E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3341672,78</w:t>
            </w:r>
          </w:p>
        </w:tc>
      </w:tr>
      <w:tr w:rsidR="005E20A0" w:rsidRPr="00653271" w14:paraId="4BD00A0B" w14:textId="77777777" w:rsidTr="007913A7">
        <w:tc>
          <w:tcPr>
            <w:tcW w:w="2802" w:type="dxa"/>
            <w:shd w:val="clear" w:color="auto" w:fill="auto"/>
            <w:vAlign w:val="bottom"/>
          </w:tcPr>
          <w:p w14:paraId="0EBDC4A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12DA35E" w14:textId="10B53FD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383870,78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EE1142E" w14:textId="3B01BC5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3341672,52</w:t>
            </w:r>
          </w:p>
        </w:tc>
      </w:tr>
      <w:tr w:rsidR="005E20A0" w:rsidRPr="00653271" w14:paraId="206D8FEA" w14:textId="77777777" w:rsidTr="007913A7">
        <w:tc>
          <w:tcPr>
            <w:tcW w:w="2802" w:type="dxa"/>
            <w:shd w:val="clear" w:color="auto" w:fill="auto"/>
            <w:vAlign w:val="bottom"/>
          </w:tcPr>
          <w:p w14:paraId="071E200A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9BFE385" w14:textId="21A6AA1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383871,05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1882E86" w14:textId="1D3CE93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3341671,56</w:t>
            </w:r>
          </w:p>
        </w:tc>
      </w:tr>
      <w:tr w:rsidR="005E20A0" w:rsidRPr="00653271" w14:paraId="6361C7CE" w14:textId="77777777" w:rsidTr="007913A7">
        <w:tc>
          <w:tcPr>
            <w:tcW w:w="2802" w:type="dxa"/>
            <w:shd w:val="clear" w:color="auto" w:fill="auto"/>
            <w:vAlign w:val="bottom"/>
          </w:tcPr>
          <w:p w14:paraId="2636D78E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0F82A5F" w14:textId="6ED4449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383872,01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B7E326F" w14:textId="0EF0486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3341671,82</w:t>
            </w:r>
          </w:p>
        </w:tc>
      </w:tr>
      <w:tr w:rsidR="005E20A0" w:rsidRPr="00653271" w14:paraId="774199AA" w14:textId="77777777" w:rsidTr="007913A7">
        <w:tc>
          <w:tcPr>
            <w:tcW w:w="2802" w:type="dxa"/>
            <w:shd w:val="clear" w:color="auto" w:fill="auto"/>
            <w:vAlign w:val="bottom"/>
          </w:tcPr>
          <w:p w14:paraId="393B10D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02BEC3" w14:textId="1B1C384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65CF576" w14:textId="24A8C07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567729F4" w14:textId="77777777" w:rsidTr="007913A7">
        <w:tc>
          <w:tcPr>
            <w:tcW w:w="2802" w:type="dxa"/>
            <w:shd w:val="clear" w:color="auto" w:fill="auto"/>
            <w:vAlign w:val="bottom"/>
          </w:tcPr>
          <w:p w14:paraId="2AB0FAE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9567C6" w14:textId="201AE58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383847,98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8BAEF33" w14:textId="46FE477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3341664,48</w:t>
            </w:r>
          </w:p>
        </w:tc>
      </w:tr>
      <w:tr w:rsidR="005E20A0" w:rsidRPr="00653271" w14:paraId="45C00A59" w14:textId="77777777" w:rsidTr="009A7E6E">
        <w:tc>
          <w:tcPr>
            <w:tcW w:w="2802" w:type="dxa"/>
            <w:shd w:val="clear" w:color="auto" w:fill="auto"/>
            <w:vAlign w:val="bottom"/>
          </w:tcPr>
          <w:p w14:paraId="349158D9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0A4331" w14:textId="525F7C6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383847,74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FC077C7" w14:textId="402E7A3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3341665,45</w:t>
            </w:r>
          </w:p>
        </w:tc>
      </w:tr>
      <w:tr w:rsidR="005E20A0" w:rsidRPr="00653271" w14:paraId="1BD66717" w14:textId="77777777" w:rsidTr="009A7E6E">
        <w:tc>
          <w:tcPr>
            <w:tcW w:w="2802" w:type="dxa"/>
            <w:shd w:val="clear" w:color="auto" w:fill="auto"/>
            <w:vAlign w:val="bottom"/>
          </w:tcPr>
          <w:p w14:paraId="7359D850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н</w:t>
            </w:r>
            <w:r w:rsidRPr="007913A7"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8CC690D" w14:textId="3FEBAEF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383846,78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4E6F875" w14:textId="3B90D1E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3341665,21</w:t>
            </w:r>
          </w:p>
        </w:tc>
      </w:tr>
      <w:tr w:rsidR="005E20A0" w:rsidRPr="00653271" w14:paraId="352F62B6" w14:textId="77777777" w:rsidTr="009A7E6E">
        <w:tc>
          <w:tcPr>
            <w:tcW w:w="2802" w:type="dxa"/>
            <w:shd w:val="clear" w:color="auto" w:fill="auto"/>
            <w:vAlign w:val="bottom"/>
          </w:tcPr>
          <w:p w14:paraId="0B3D94E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4854611" w14:textId="03A5D92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383847,02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7DDDB36" w14:textId="6B7117C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3341664,23</w:t>
            </w:r>
          </w:p>
        </w:tc>
      </w:tr>
      <w:tr w:rsidR="005E20A0" w:rsidRPr="00653271" w14:paraId="227D43BA" w14:textId="77777777" w:rsidTr="009A7E6E">
        <w:tc>
          <w:tcPr>
            <w:tcW w:w="2802" w:type="dxa"/>
            <w:shd w:val="clear" w:color="auto" w:fill="auto"/>
            <w:vAlign w:val="bottom"/>
          </w:tcPr>
          <w:p w14:paraId="75EAAD84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70F9325" w14:textId="1273BA8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383847,98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B8CC563" w14:textId="68BD1D0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3341664,48</w:t>
            </w:r>
          </w:p>
        </w:tc>
      </w:tr>
      <w:tr w:rsidR="005E20A0" w:rsidRPr="00653271" w14:paraId="00E9E846" w14:textId="77777777" w:rsidTr="009A7E6E">
        <w:tc>
          <w:tcPr>
            <w:tcW w:w="2802" w:type="dxa"/>
            <w:shd w:val="clear" w:color="auto" w:fill="auto"/>
            <w:vAlign w:val="bottom"/>
          </w:tcPr>
          <w:p w14:paraId="3A9C0B7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F70A65B" w14:textId="79EC0EA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FAAA787" w14:textId="6FFB0A9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059534B1" w14:textId="77777777" w:rsidTr="009A7E6E">
        <w:tc>
          <w:tcPr>
            <w:tcW w:w="2802" w:type="dxa"/>
            <w:shd w:val="clear" w:color="auto" w:fill="auto"/>
            <w:vAlign w:val="bottom"/>
          </w:tcPr>
          <w:p w14:paraId="28806D38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1EAC221" w14:textId="37F6D8F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383823,93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6264798" w14:textId="34E346E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3341657,20</w:t>
            </w:r>
          </w:p>
        </w:tc>
      </w:tr>
      <w:tr w:rsidR="005E20A0" w:rsidRPr="00653271" w14:paraId="1CDDDA42" w14:textId="77777777" w:rsidTr="009A7E6E">
        <w:tc>
          <w:tcPr>
            <w:tcW w:w="2802" w:type="dxa"/>
            <w:shd w:val="clear" w:color="auto" w:fill="auto"/>
            <w:vAlign w:val="bottom"/>
          </w:tcPr>
          <w:p w14:paraId="48130CB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DDACA74" w14:textId="31F8E72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383823,68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D958A0C" w14:textId="14E4E63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3341658,16</w:t>
            </w:r>
          </w:p>
        </w:tc>
      </w:tr>
      <w:tr w:rsidR="005E20A0" w:rsidRPr="00653271" w14:paraId="123C0544" w14:textId="77777777" w:rsidTr="009A7E6E">
        <w:tc>
          <w:tcPr>
            <w:tcW w:w="2802" w:type="dxa"/>
            <w:shd w:val="clear" w:color="auto" w:fill="auto"/>
            <w:vAlign w:val="bottom"/>
          </w:tcPr>
          <w:p w14:paraId="060ADF09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A1B1390" w14:textId="17A5C2D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383822,72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BCA7D77" w14:textId="511280B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3341657,90</w:t>
            </w:r>
          </w:p>
        </w:tc>
      </w:tr>
      <w:tr w:rsidR="005E20A0" w:rsidRPr="00653271" w14:paraId="6CA009C6" w14:textId="77777777" w:rsidTr="009A7E6E">
        <w:tc>
          <w:tcPr>
            <w:tcW w:w="2802" w:type="dxa"/>
            <w:shd w:val="clear" w:color="auto" w:fill="auto"/>
            <w:vAlign w:val="bottom"/>
          </w:tcPr>
          <w:p w14:paraId="23A2BCAC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52CEA74" w14:textId="30B51DD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383822,97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72B210F" w14:textId="1C9CBE4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3341656,94</w:t>
            </w:r>
          </w:p>
        </w:tc>
      </w:tr>
      <w:tr w:rsidR="005E20A0" w:rsidRPr="00653271" w14:paraId="31983288" w14:textId="77777777" w:rsidTr="009A7E6E">
        <w:tc>
          <w:tcPr>
            <w:tcW w:w="2802" w:type="dxa"/>
            <w:shd w:val="clear" w:color="auto" w:fill="auto"/>
            <w:vAlign w:val="bottom"/>
          </w:tcPr>
          <w:p w14:paraId="52A3DC2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3419B4F" w14:textId="45EAA28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383823,93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6F0090E" w14:textId="73089C6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3341657,20</w:t>
            </w:r>
          </w:p>
        </w:tc>
      </w:tr>
      <w:tr w:rsidR="005E20A0" w:rsidRPr="00653271" w14:paraId="2AFDBF9F" w14:textId="77777777" w:rsidTr="009A7E6E">
        <w:tc>
          <w:tcPr>
            <w:tcW w:w="2802" w:type="dxa"/>
            <w:shd w:val="clear" w:color="auto" w:fill="auto"/>
            <w:vAlign w:val="bottom"/>
          </w:tcPr>
          <w:p w14:paraId="36D75A1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EA7A6D3" w14:textId="3275D26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0B7ECA2" w14:textId="6D152EE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7774352E" w14:textId="77777777" w:rsidTr="009A7E6E">
        <w:tc>
          <w:tcPr>
            <w:tcW w:w="2802" w:type="dxa"/>
            <w:shd w:val="clear" w:color="auto" w:fill="auto"/>
            <w:vAlign w:val="bottom"/>
          </w:tcPr>
          <w:p w14:paraId="63ACF626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D6C0EC4" w14:textId="3D6ECA2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383799,69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57F8092" w14:textId="5F9F718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3341649,70</w:t>
            </w:r>
          </w:p>
        </w:tc>
      </w:tr>
      <w:tr w:rsidR="005E20A0" w:rsidRPr="00653271" w14:paraId="3355CB21" w14:textId="77777777" w:rsidTr="009A7E6E">
        <w:tc>
          <w:tcPr>
            <w:tcW w:w="2802" w:type="dxa"/>
            <w:shd w:val="clear" w:color="auto" w:fill="auto"/>
            <w:vAlign w:val="bottom"/>
          </w:tcPr>
          <w:p w14:paraId="4029253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8674FF" w14:textId="70CBE8B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383799,42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2431A54" w14:textId="3318CBE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3341650,66</w:t>
            </w:r>
          </w:p>
        </w:tc>
      </w:tr>
      <w:tr w:rsidR="005E20A0" w:rsidRPr="00653271" w14:paraId="11A2CB7A" w14:textId="77777777" w:rsidTr="009A7E6E">
        <w:tc>
          <w:tcPr>
            <w:tcW w:w="2802" w:type="dxa"/>
            <w:shd w:val="clear" w:color="auto" w:fill="auto"/>
            <w:vAlign w:val="bottom"/>
          </w:tcPr>
          <w:p w14:paraId="7D5E76D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C013B38" w14:textId="0A03DF1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383798,47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649A098" w14:textId="60B08C4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3341650,40</w:t>
            </w:r>
          </w:p>
        </w:tc>
      </w:tr>
      <w:tr w:rsidR="005E20A0" w:rsidRPr="00653271" w14:paraId="2C95E53C" w14:textId="77777777" w:rsidTr="009A7E6E">
        <w:tc>
          <w:tcPr>
            <w:tcW w:w="2802" w:type="dxa"/>
            <w:shd w:val="clear" w:color="auto" w:fill="auto"/>
            <w:vAlign w:val="bottom"/>
          </w:tcPr>
          <w:p w14:paraId="2D64BC2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C92B375" w14:textId="190C599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383798,73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2FB4513" w14:textId="60F1200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3341649,43</w:t>
            </w:r>
          </w:p>
        </w:tc>
      </w:tr>
      <w:tr w:rsidR="005E20A0" w:rsidRPr="00653271" w14:paraId="088B3D2A" w14:textId="77777777" w:rsidTr="009A7E6E">
        <w:tc>
          <w:tcPr>
            <w:tcW w:w="2802" w:type="dxa"/>
            <w:shd w:val="clear" w:color="auto" w:fill="auto"/>
            <w:vAlign w:val="bottom"/>
          </w:tcPr>
          <w:p w14:paraId="0D88080A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37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6A927EC" w14:textId="12272C8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383799,69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26D5CBB" w14:textId="43E03CE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3341649,70</w:t>
            </w:r>
          </w:p>
        </w:tc>
      </w:tr>
      <w:tr w:rsidR="005E20A0" w:rsidRPr="00653271" w14:paraId="04C5C865" w14:textId="77777777" w:rsidTr="009A7E6E">
        <w:tc>
          <w:tcPr>
            <w:tcW w:w="2802" w:type="dxa"/>
            <w:shd w:val="clear" w:color="auto" w:fill="auto"/>
            <w:vAlign w:val="bottom"/>
          </w:tcPr>
          <w:p w14:paraId="60B635D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93B90A8" w14:textId="34F5D23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D294EEE" w14:textId="558F6AB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18A77160" w14:textId="77777777" w:rsidTr="009A7E6E">
        <w:tc>
          <w:tcPr>
            <w:tcW w:w="2802" w:type="dxa"/>
            <w:shd w:val="clear" w:color="auto" w:fill="auto"/>
            <w:vAlign w:val="bottom"/>
          </w:tcPr>
          <w:p w14:paraId="32A58C8E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40DF077" w14:textId="5C08B7A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383966,21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5CEC6A4" w14:textId="41297EC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3341633,86</w:t>
            </w:r>
          </w:p>
        </w:tc>
      </w:tr>
      <w:tr w:rsidR="005E20A0" w:rsidRPr="00653271" w14:paraId="57B47D2B" w14:textId="77777777" w:rsidTr="009A7E6E">
        <w:tc>
          <w:tcPr>
            <w:tcW w:w="2802" w:type="dxa"/>
            <w:shd w:val="clear" w:color="auto" w:fill="auto"/>
            <w:vAlign w:val="bottom"/>
          </w:tcPr>
          <w:p w14:paraId="6AB523A6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22584DA" w14:textId="32F8739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383965,89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466681A" w14:textId="5D39283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3341634,82</w:t>
            </w:r>
          </w:p>
        </w:tc>
      </w:tr>
      <w:tr w:rsidR="005E20A0" w:rsidRPr="00653271" w14:paraId="43F38D7B" w14:textId="77777777" w:rsidTr="009A7E6E">
        <w:tc>
          <w:tcPr>
            <w:tcW w:w="2802" w:type="dxa"/>
            <w:shd w:val="clear" w:color="auto" w:fill="auto"/>
            <w:vAlign w:val="bottom"/>
          </w:tcPr>
          <w:p w14:paraId="4232BEA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FC8D2F4" w14:textId="583C359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383964,94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6519CA7" w14:textId="2CE1EEC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3341634,49</w:t>
            </w:r>
          </w:p>
        </w:tc>
      </w:tr>
      <w:tr w:rsidR="005E20A0" w:rsidRPr="00653271" w14:paraId="6F230271" w14:textId="77777777" w:rsidTr="009A7E6E">
        <w:tc>
          <w:tcPr>
            <w:tcW w:w="2802" w:type="dxa"/>
            <w:shd w:val="clear" w:color="auto" w:fill="auto"/>
            <w:vAlign w:val="bottom"/>
          </w:tcPr>
          <w:p w14:paraId="7187873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75B3985" w14:textId="4DCED69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383965,27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1BA9CEE" w14:textId="3D4C436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3341633,54</w:t>
            </w:r>
          </w:p>
        </w:tc>
      </w:tr>
      <w:tr w:rsidR="005E20A0" w:rsidRPr="00653271" w14:paraId="40D2410F" w14:textId="77777777" w:rsidTr="009A7E6E">
        <w:tc>
          <w:tcPr>
            <w:tcW w:w="2802" w:type="dxa"/>
            <w:shd w:val="clear" w:color="auto" w:fill="auto"/>
            <w:vAlign w:val="bottom"/>
          </w:tcPr>
          <w:p w14:paraId="2D219ACC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D3C4452" w14:textId="2F0A4D6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383966,21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C15F12F" w14:textId="3D270F8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3341633,86</w:t>
            </w:r>
          </w:p>
        </w:tc>
      </w:tr>
      <w:tr w:rsidR="005E20A0" w:rsidRPr="00653271" w14:paraId="7893F026" w14:textId="77777777" w:rsidTr="009A7E6E">
        <w:tc>
          <w:tcPr>
            <w:tcW w:w="2802" w:type="dxa"/>
            <w:shd w:val="clear" w:color="auto" w:fill="auto"/>
            <w:vAlign w:val="bottom"/>
          </w:tcPr>
          <w:p w14:paraId="5D16C400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D6A0EE3" w14:textId="621F01A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8CA00F7" w14:textId="5A8F250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17D54E80" w14:textId="77777777" w:rsidTr="009A7E6E">
        <w:tc>
          <w:tcPr>
            <w:tcW w:w="2802" w:type="dxa"/>
            <w:shd w:val="clear" w:color="auto" w:fill="auto"/>
            <w:vAlign w:val="bottom"/>
          </w:tcPr>
          <w:p w14:paraId="5E70DBB6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AA9C357" w14:textId="5AC40FA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384000,04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DB79B80" w14:textId="50BCF37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3341556,45</w:t>
            </w:r>
          </w:p>
        </w:tc>
      </w:tr>
      <w:tr w:rsidR="005E20A0" w:rsidRPr="00653271" w14:paraId="1BE4380F" w14:textId="77777777" w:rsidTr="009A7E6E">
        <w:tc>
          <w:tcPr>
            <w:tcW w:w="2802" w:type="dxa"/>
            <w:shd w:val="clear" w:color="auto" w:fill="auto"/>
            <w:vAlign w:val="bottom"/>
          </w:tcPr>
          <w:p w14:paraId="6D314589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6458C16" w14:textId="5F03721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383999,47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51BF074" w14:textId="35F1A38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3341560,03</w:t>
            </w:r>
          </w:p>
        </w:tc>
      </w:tr>
      <w:tr w:rsidR="005E20A0" w:rsidRPr="00653271" w14:paraId="60BB70E6" w14:textId="77777777" w:rsidTr="009A7E6E">
        <w:tc>
          <w:tcPr>
            <w:tcW w:w="2802" w:type="dxa"/>
            <w:shd w:val="clear" w:color="auto" w:fill="auto"/>
            <w:vAlign w:val="bottom"/>
          </w:tcPr>
          <w:p w14:paraId="1D47477B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28DFDB8" w14:textId="1B60292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383998,49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C4B52FD" w14:textId="750795B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3341559,87</w:t>
            </w:r>
          </w:p>
        </w:tc>
      </w:tr>
      <w:tr w:rsidR="005E20A0" w:rsidRPr="00653271" w14:paraId="2F976376" w14:textId="77777777" w:rsidTr="009A7E6E">
        <w:tc>
          <w:tcPr>
            <w:tcW w:w="2802" w:type="dxa"/>
            <w:shd w:val="clear" w:color="auto" w:fill="auto"/>
            <w:vAlign w:val="bottom"/>
          </w:tcPr>
          <w:p w14:paraId="11E7223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B1858B7" w14:textId="2126751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383999,06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010624A" w14:textId="66B419D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3341556,29</w:t>
            </w:r>
          </w:p>
        </w:tc>
      </w:tr>
      <w:tr w:rsidR="005E20A0" w:rsidRPr="00653271" w14:paraId="6E442960" w14:textId="77777777" w:rsidTr="009A7E6E">
        <w:tc>
          <w:tcPr>
            <w:tcW w:w="2802" w:type="dxa"/>
            <w:shd w:val="clear" w:color="auto" w:fill="auto"/>
            <w:vAlign w:val="bottom"/>
          </w:tcPr>
          <w:p w14:paraId="5DCF70A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A214E6B" w14:textId="651C525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384000,04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ACA4EF6" w14:textId="4D1642D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3341556,45</w:t>
            </w:r>
          </w:p>
        </w:tc>
      </w:tr>
      <w:tr w:rsidR="005E20A0" w:rsidRPr="00653271" w14:paraId="6E2276CE" w14:textId="77777777" w:rsidTr="009A7E6E">
        <w:tc>
          <w:tcPr>
            <w:tcW w:w="2802" w:type="dxa"/>
            <w:shd w:val="clear" w:color="auto" w:fill="auto"/>
            <w:vAlign w:val="bottom"/>
          </w:tcPr>
          <w:p w14:paraId="47F44B60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FC7353" w14:textId="3AD2376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CE0FBA3" w14:textId="2DA5753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25C9541C" w14:textId="77777777" w:rsidTr="009A7E6E">
        <w:tc>
          <w:tcPr>
            <w:tcW w:w="2802" w:type="dxa"/>
            <w:shd w:val="clear" w:color="auto" w:fill="auto"/>
            <w:vAlign w:val="bottom"/>
          </w:tcPr>
          <w:p w14:paraId="3B349E78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CB02F24" w14:textId="653DAF1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383972,11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E0D7835" w14:textId="70659B5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3341614,92</w:t>
            </w:r>
          </w:p>
        </w:tc>
      </w:tr>
      <w:tr w:rsidR="005E20A0" w:rsidRPr="00653271" w14:paraId="01F49B7F" w14:textId="77777777" w:rsidTr="009A7E6E">
        <w:tc>
          <w:tcPr>
            <w:tcW w:w="2802" w:type="dxa"/>
            <w:shd w:val="clear" w:color="auto" w:fill="auto"/>
            <w:vAlign w:val="bottom"/>
          </w:tcPr>
          <w:p w14:paraId="37AC7B4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F015895" w14:textId="0EB2981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383971,63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1B04285" w14:textId="4691809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3341615,79</w:t>
            </w:r>
          </w:p>
        </w:tc>
      </w:tr>
      <w:tr w:rsidR="005E20A0" w:rsidRPr="00653271" w14:paraId="73854752" w14:textId="77777777" w:rsidTr="009A7E6E">
        <w:tc>
          <w:tcPr>
            <w:tcW w:w="2802" w:type="dxa"/>
            <w:shd w:val="clear" w:color="auto" w:fill="auto"/>
            <w:vAlign w:val="bottom"/>
          </w:tcPr>
          <w:p w14:paraId="1FFE0CF0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4316B3" w14:textId="7D155D7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383968,52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8CAB4C1" w14:textId="46F04F9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3341614,13</w:t>
            </w:r>
          </w:p>
        </w:tc>
      </w:tr>
      <w:tr w:rsidR="005E20A0" w:rsidRPr="00653271" w14:paraId="1F435755" w14:textId="77777777" w:rsidTr="009A7E6E">
        <w:tc>
          <w:tcPr>
            <w:tcW w:w="2802" w:type="dxa"/>
            <w:shd w:val="clear" w:color="auto" w:fill="auto"/>
            <w:vAlign w:val="bottom"/>
          </w:tcPr>
          <w:p w14:paraId="5B0E149E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639C6BE" w14:textId="233CAC1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383968,98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18A3C98" w14:textId="06BB335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3341613,27</w:t>
            </w:r>
          </w:p>
        </w:tc>
      </w:tr>
      <w:tr w:rsidR="005E20A0" w:rsidRPr="00653271" w14:paraId="567047CE" w14:textId="77777777" w:rsidTr="009A7E6E">
        <w:tc>
          <w:tcPr>
            <w:tcW w:w="2802" w:type="dxa"/>
            <w:shd w:val="clear" w:color="auto" w:fill="auto"/>
            <w:vAlign w:val="bottom"/>
          </w:tcPr>
          <w:p w14:paraId="757A0F9F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6B64C5B" w14:textId="4DFA63B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383972,11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A9C3A2A" w14:textId="0EB7C1B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3341614,92</w:t>
            </w:r>
          </w:p>
        </w:tc>
      </w:tr>
      <w:tr w:rsidR="005E20A0" w:rsidRPr="00653271" w14:paraId="6C7094CC" w14:textId="77777777" w:rsidTr="009A7E6E">
        <w:tc>
          <w:tcPr>
            <w:tcW w:w="2802" w:type="dxa"/>
            <w:shd w:val="clear" w:color="auto" w:fill="auto"/>
            <w:vAlign w:val="bottom"/>
          </w:tcPr>
          <w:p w14:paraId="2C7F8F1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4A041DD" w14:textId="7284475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30B8817" w14:textId="57B159E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35480658" w14:textId="77777777" w:rsidTr="009A7E6E">
        <w:tc>
          <w:tcPr>
            <w:tcW w:w="2802" w:type="dxa"/>
            <w:shd w:val="clear" w:color="auto" w:fill="auto"/>
            <w:vAlign w:val="bottom"/>
          </w:tcPr>
          <w:p w14:paraId="36094A0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D69B8F3" w14:textId="6B1693A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383955,65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BE903E9" w14:textId="133F514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3341667,86</w:t>
            </w:r>
          </w:p>
        </w:tc>
      </w:tr>
      <w:tr w:rsidR="005E20A0" w:rsidRPr="00653271" w14:paraId="297AEA34" w14:textId="77777777" w:rsidTr="009A7E6E">
        <w:tc>
          <w:tcPr>
            <w:tcW w:w="2802" w:type="dxa"/>
            <w:shd w:val="clear" w:color="auto" w:fill="auto"/>
            <w:vAlign w:val="bottom"/>
          </w:tcPr>
          <w:p w14:paraId="27282BD2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B25E690" w14:textId="24BCEC7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383954,67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80B02E6" w14:textId="11DC154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3341667,64</w:t>
            </w:r>
          </w:p>
        </w:tc>
      </w:tr>
      <w:tr w:rsidR="005E20A0" w:rsidRPr="00653271" w14:paraId="1E2F4E6F" w14:textId="77777777" w:rsidTr="009A7E6E">
        <w:tc>
          <w:tcPr>
            <w:tcW w:w="2802" w:type="dxa"/>
            <w:shd w:val="clear" w:color="auto" w:fill="auto"/>
            <w:vAlign w:val="bottom"/>
          </w:tcPr>
          <w:p w14:paraId="6B778CA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45BD29C" w14:textId="006836F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383955,75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1AB92E6" w14:textId="7D3A7AE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3341662,92</w:t>
            </w:r>
          </w:p>
        </w:tc>
      </w:tr>
      <w:tr w:rsidR="005E20A0" w:rsidRPr="00653271" w14:paraId="6F320451" w14:textId="77777777" w:rsidTr="009A7E6E">
        <w:tc>
          <w:tcPr>
            <w:tcW w:w="2802" w:type="dxa"/>
            <w:shd w:val="clear" w:color="auto" w:fill="auto"/>
            <w:vAlign w:val="bottom"/>
          </w:tcPr>
          <w:p w14:paraId="17E0B9BD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3425118" w14:textId="6E18C24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383956,73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22DB97F" w14:textId="5356497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3341663,14</w:t>
            </w:r>
          </w:p>
        </w:tc>
      </w:tr>
      <w:tr w:rsidR="005E20A0" w:rsidRPr="00653271" w14:paraId="578F75AE" w14:textId="77777777" w:rsidTr="009A7E6E">
        <w:tc>
          <w:tcPr>
            <w:tcW w:w="2802" w:type="dxa"/>
            <w:shd w:val="clear" w:color="auto" w:fill="auto"/>
            <w:vAlign w:val="bottom"/>
          </w:tcPr>
          <w:p w14:paraId="6CDC86B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3282A76" w14:textId="055E966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383955,65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6F1DBF1" w14:textId="7178D85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3341667,86</w:t>
            </w:r>
          </w:p>
        </w:tc>
      </w:tr>
      <w:tr w:rsidR="005E20A0" w:rsidRPr="00653271" w14:paraId="73F7A70D" w14:textId="77777777" w:rsidTr="009A7E6E">
        <w:tc>
          <w:tcPr>
            <w:tcW w:w="2802" w:type="dxa"/>
            <w:shd w:val="clear" w:color="auto" w:fill="auto"/>
            <w:vAlign w:val="bottom"/>
          </w:tcPr>
          <w:p w14:paraId="35A278D7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502A7C6" w14:textId="081B461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1EB1E56" w14:textId="195B79A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22D3C62A" w14:textId="77777777" w:rsidTr="009A7E6E">
        <w:tc>
          <w:tcPr>
            <w:tcW w:w="2802" w:type="dxa"/>
            <w:shd w:val="clear" w:color="auto" w:fill="auto"/>
            <w:vAlign w:val="bottom"/>
          </w:tcPr>
          <w:p w14:paraId="7ED08771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0E905A5" w14:textId="67F9C07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383774,42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68A4DB4" w14:textId="343866D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3341642,84</w:t>
            </w:r>
          </w:p>
        </w:tc>
      </w:tr>
      <w:tr w:rsidR="005E20A0" w:rsidRPr="00653271" w14:paraId="5A65A2FA" w14:textId="77777777" w:rsidTr="009A7E6E">
        <w:tc>
          <w:tcPr>
            <w:tcW w:w="2802" w:type="dxa"/>
            <w:shd w:val="clear" w:color="auto" w:fill="auto"/>
            <w:vAlign w:val="bottom"/>
          </w:tcPr>
          <w:p w14:paraId="3165EF9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EA4F50E" w14:textId="7A2ACF18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383774,78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959F055" w14:textId="5C0F074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3341641,90</w:t>
            </w:r>
          </w:p>
        </w:tc>
      </w:tr>
      <w:tr w:rsidR="005E20A0" w:rsidRPr="00653271" w14:paraId="79AE47E7" w14:textId="77777777" w:rsidTr="009A7E6E">
        <w:tc>
          <w:tcPr>
            <w:tcW w:w="2802" w:type="dxa"/>
            <w:shd w:val="clear" w:color="auto" w:fill="auto"/>
            <w:vAlign w:val="bottom"/>
          </w:tcPr>
          <w:p w14:paraId="082A3035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59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881D7F" w14:textId="3AC2DA2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383778,08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1E06C79" w14:textId="73BBB7D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3341643,17</w:t>
            </w:r>
          </w:p>
        </w:tc>
      </w:tr>
      <w:tr w:rsidR="005E20A0" w:rsidRPr="00653271" w14:paraId="0EDE3A79" w14:textId="77777777" w:rsidTr="009A7E6E">
        <w:tc>
          <w:tcPr>
            <w:tcW w:w="2802" w:type="dxa"/>
            <w:shd w:val="clear" w:color="auto" w:fill="auto"/>
            <w:vAlign w:val="bottom"/>
          </w:tcPr>
          <w:p w14:paraId="2E0962FA" w14:textId="77777777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7913A7">
              <w:rPr>
                <w:color w:val="000000"/>
                <w:sz w:val="21"/>
                <w:szCs w:val="21"/>
              </w:rPr>
              <w:t>60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926E69D" w14:textId="0D64CAD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383777,72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469EE0D" w14:textId="4545653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3341644,11</w:t>
            </w:r>
          </w:p>
        </w:tc>
      </w:tr>
      <w:tr w:rsidR="005E20A0" w:rsidRPr="00653271" w14:paraId="7EB89A47" w14:textId="77777777" w:rsidTr="009A7E6E">
        <w:tc>
          <w:tcPr>
            <w:tcW w:w="2802" w:type="dxa"/>
            <w:shd w:val="clear" w:color="auto" w:fill="auto"/>
            <w:vAlign w:val="bottom"/>
          </w:tcPr>
          <w:p w14:paraId="7E75EDF3" w14:textId="31F8B182" w:rsidR="005E20A0" w:rsidRPr="007913A7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D3673C0" w14:textId="06F1FB2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383774,42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D033296" w14:textId="20D9E4F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3341642,84</w:t>
            </w:r>
          </w:p>
        </w:tc>
      </w:tr>
      <w:tr w:rsidR="005E20A0" w:rsidRPr="00653271" w14:paraId="66849C98" w14:textId="77777777" w:rsidTr="009A7E6E">
        <w:tc>
          <w:tcPr>
            <w:tcW w:w="2802" w:type="dxa"/>
            <w:shd w:val="clear" w:color="auto" w:fill="auto"/>
            <w:vAlign w:val="bottom"/>
          </w:tcPr>
          <w:p w14:paraId="61C4D0E1" w14:textId="2E378EF9" w:rsid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68E2972" w14:textId="4463A24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6D8CEDC" w14:textId="3D56763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7B872B82" w14:textId="77777777" w:rsidTr="00ED7E7A">
        <w:tc>
          <w:tcPr>
            <w:tcW w:w="2802" w:type="dxa"/>
            <w:shd w:val="clear" w:color="auto" w:fill="auto"/>
            <w:vAlign w:val="bottom"/>
          </w:tcPr>
          <w:p w14:paraId="78635FEA" w14:textId="36DFB227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76387A0" w14:textId="6639223B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383817,40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056C317" w14:textId="79BB680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3341569,58</w:t>
            </w:r>
          </w:p>
        </w:tc>
      </w:tr>
      <w:tr w:rsidR="005E20A0" w:rsidRPr="00653271" w14:paraId="1F14BBF5" w14:textId="77777777" w:rsidTr="00ED7E7A">
        <w:tc>
          <w:tcPr>
            <w:tcW w:w="2802" w:type="dxa"/>
            <w:shd w:val="clear" w:color="auto" w:fill="auto"/>
            <w:vAlign w:val="bottom"/>
          </w:tcPr>
          <w:p w14:paraId="5614F45E" w14:textId="3EC244C8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CEF951C" w14:textId="011FDD8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383817,72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E3840A5" w14:textId="7E2F156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3341568,64</w:t>
            </w:r>
          </w:p>
        </w:tc>
      </w:tr>
      <w:tr w:rsidR="005E20A0" w:rsidRPr="00653271" w14:paraId="09284EA3" w14:textId="77777777" w:rsidTr="00ED7E7A">
        <w:tc>
          <w:tcPr>
            <w:tcW w:w="2802" w:type="dxa"/>
            <w:shd w:val="clear" w:color="auto" w:fill="auto"/>
            <w:vAlign w:val="bottom"/>
          </w:tcPr>
          <w:p w14:paraId="42C20582" w14:textId="3DD5727D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85A32CE" w14:textId="37A33FD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383822,23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75BD5DD" w14:textId="466E28F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3341570,14</w:t>
            </w:r>
          </w:p>
        </w:tc>
      </w:tr>
      <w:tr w:rsidR="005E20A0" w:rsidRPr="00653271" w14:paraId="312DCBCC" w14:textId="77777777" w:rsidTr="00ED7E7A">
        <w:tc>
          <w:tcPr>
            <w:tcW w:w="2802" w:type="dxa"/>
            <w:shd w:val="clear" w:color="auto" w:fill="auto"/>
            <w:vAlign w:val="bottom"/>
          </w:tcPr>
          <w:p w14:paraId="6A2B2A29" w14:textId="40960A57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4FD60BB" w14:textId="77D218A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383821,91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774A6BF" w14:textId="17BF4E9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3341571,08</w:t>
            </w:r>
          </w:p>
        </w:tc>
      </w:tr>
      <w:tr w:rsidR="005E20A0" w:rsidRPr="00653271" w14:paraId="4CE89F79" w14:textId="77777777" w:rsidTr="00ED7E7A">
        <w:tc>
          <w:tcPr>
            <w:tcW w:w="2802" w:type="dxa"/>
            <w:shd w:val="clear" w:color="auto" w:fill="auto"/>
            <w:vAlign w:val="bottom"/>
          </w:tcPr>
          <w:p w14:paraId="3A6F9C8F" w14:textId="571778C8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6D5EEFE" w14:textId="6A9EAF8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383817,40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83E6655" w14:textId="6BD0A2E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3341569,58</w:t>
            </w:r>
          </w:p>
        </w:tc>
      </w:tr>
      <w:tr w:rsidR="005E20A0" w:rsidRPr="00653271" w14:paraId="41912FE2" w14:textId="77777777" w:rsidTr="00ED7E7A">
        <w:tc>
          <w:tcPr>
            <w:tcW w:w="2802" w:type="dxa"/>
            <w:shd w:val="clear" w:color="auto" w:fill="auto"/>
            <w:vAlign w:val="bottom"/>
          </w:tcPr>
          <w:p w14:paraId="678DED16" w14:textId="035A1A31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836102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ACD47E6" w14:textId="209145D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04C1367" w14:textId="0032129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446F2034" w14:textId="77777777" w:rsidTr="00ED7E7A">
        <w:tc>
          <w:tcPr>
            <w:tcW w:w="2802" w:type="dxa"/>
            <w:shd w:val="clear" w:color="auto" w:fill="auto"/>
            <w:vAlign w:val="bottom"/>
          </w:tcPr>
          <w:p w14:paraId="4A630DBC" w14:textId="3A816DF1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12CB93" w14:textId="1AC6497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383939,44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D189DEB" w14:textId="585DCB7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3341605,08</w:t>
            </w:r>
          </w:p>
        </w:tc>
      </w:tr>
      <w:tr w:rsidR="005E20A0" w:rsidRPr="00653271" w14:paraId="7CAADF0D" w14:textId="77777777" w:rsidTr="00ED7E7A">
        <w:tc>
          <w:tcPr>
            <w:tcW w:w="2802" w:type="dxa"/>
            <w:shd w:val="clear" w:color="auto" w:fill="auto"/>
            <w:vAlign w:val="bottom"/>
          </w:tcPr>
          <w:p w14:paraId="369A9C2D" w14:textId="126395DD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4663367" w14:textId="2A115225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383939,78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FCED414" w14:textId="29CB1BA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3341604,14</w:t>
            </w:r>
          </w:p>
        </w:tc>
      </w:tr>
      <w:tr w:rsidR="005E20A0" w:rsidRPr="00653271" w14:paraId="4E47359F" w14:textId="77777777" w:rsidTr="00ED7E7A">
        <w:tc>
          <w:tcPr>
            <w:tcW w:w="2802" w:type="dxa"/>
            <w:shd w:val="clear" w:color="auto" w:fill="auto"/>
            <w:vAlign w:val="bottom"/>
          </w:tcPr>
          <w:p w14:paraId="0BFE8E57" w14:textId="1178F490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FA74692" w14:textId="60A343CD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383944,04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F4B13E7" w14:textId="5ACBCADE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3341605,69</w:t>
            </w:r>
          </w:p>
        </w:tc>
      </w:tr>
      <w:tr w:rsidR="005E20A0" w:rsidRPr="00653271" w14:paraId="49BD0A7B" w14:textId="77777777" w:rsidTr="00ED7E7A">
        <w:tc>
          <w:tcPr>
            <w:tcW w:w="2802" w:type="dxa"/>
            <w:shd w:val="clear" w:color="auto" w:fill="auto"/>
            <w:vAlign w:val="bottom"/>
          </w:tcPr>
          <w:p w14:paraId="720ADB93" w14:textId="684AF168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5968AD8" w14:textId="47BD09FA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383943,72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B593E70" w14:textId="10B9EAE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3341606,63</w:t>
            </w:r>
          </w:p>
        </w:tc>
      </w:tr>
      <w:tr w:rsidR="005E20A0" w:rsidRPr="00653271" w14:paraId="14E84B52" w14:textId="77777777" w:rsidTr="00ED7E7A">
        <w:tc>
          <w:tcPr>
            <w:tcW w:w="2802" w:type="dxa"/>
            <w:shd w:val="clear" w:color="auto" w:fill="auto"/>
            <w:vAlign w:val="bottom"/>
          </w:tcPr>
          <w:p w14:paraId="097F5AF3" w14:textId="1E1C0C5C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5D0D080" w14:textId="0904FA7C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383939,44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6DBAF7D" w14:textId="63B380D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3341605,08</w:t>
            </w:r>
          </w:p>
        </w:tc>
      </w:tr>
      <w:tr w:rsidR="005E20A0" w:rsidRPr="00653271" w14:paraId="4E0F5AAB" w14:textId="77777777" w:rsidTr="00ED7E7A">
        <w:tc>
          <w:tcPr>
            <w:tcW w:w="2802" w:type="dxa"/>
            <w:shd w:val="clear" w:color="auto" w:fill="auto"/>
            <w:vAlign w:val="bottom"/>
          </w:tcPr>
          <w:p w14:paraId="6018A3A3" w14:textId="2270933E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836102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C4A8878" w14:textId="2332A6C4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2623EC8" w14:textId="69347043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5E20A0" w:rsidRPr="00653271" w14:paraId="181487E0" w14:textId="77777777" w:rsidTr="00ED7E7A">
        <w:tc>
          <w:tcPr>
            <w:tcW w:w="2802" w:type="dxa"/>
            <w:shd w:val="clear" w:color="auto" w:fill="auto"/>
            <w:vAlign w:val="bottom"/>
          </w:tcPr>
          <w:p w14:paraId="7F0F0D27" w14:textId="3512D647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789ABC" w14:textId="0AFE3BC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383989,49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0D50B04" w14:textId="20B144D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3341592,76</w:t>
            </w:r>
          </w:p>
        </w:tc>
      </w:tr>
      <w:tr w:rsidR="005E20A0" w:rsidRPr="00653271" w14:paraId="3D0AFC27" w14:textId="77777777" w:rsidTr="00ED7E7A">
        <w:tc>
          <w:tcPr>
            <w:tcW w:w="2802" w:type="dxa"/>
            <w:shd w:val="clear" w:color="auto" w:fill="auto"/>
            <w:vAlign w:val="bottom"/>
          </w:tcPr>
          <w:p w14:paraId="6ED41532" w14:textId="2EB325C1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93E1D7E" w14:textId="431EBC7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383988,85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EFE4E34" w14:textId="0B10E44F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3341593,54</w:t>
            </w:r>
          </w:p>
        </w:tc>
      </w:tr>
      <w:tr w:rsidR="005E20A0" w:rsidRPr="00653271" w14:paraId="21E04949" w14:textId="77777777" w:rsidTr="00ED7E7A">
        <w:tc>
          <w:tcPr>
            <w:tcW w:w="2802" w:type="dxa"/>
            <w:shd w:val="clear" w:color="auto" w:fill="auto"/>
            <w:vAlign w:val="bottom"/>
          </w:tcPr>
          <w:p w14:paraId="1BFC3A61" w14:textId="41BE7A8E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6585F59" w14:textId="5F581041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383987,00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774EB770" w14:textId="2043B5B0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3341592,02</w:t>
            </w:r>
          </w:p>
        </w:tc>
      </w:tr>
      <w:tr w:rsidR="005E20A0" w:rsidRPr="00653271" w14:paraId="63C67DBA" w14:textId="77777777" w:rsidTr="00ED7E7A">
        <w:tc>
          <w:tcPr>
            <w:tcW w:w="2802" w:type="dxa"/>
            <w:shd w:val="clear" w:color="auto" w:fill="auto"/>
            <w:vAlign w:val="bottom"/>
          </w:tcPr>
          <w:p w14:paraId="32C55A9C" w14:textId="43708436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н</w:t>
            </w:r>
            <w:r w:rsidRPr="00836102">
              <w:rPr>
                <w:color w:val="000000"/>
                <w:sz w:val="21"/>
                <w:szCs w:val="21"/>
              </w:rPr>
              <w:t>72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831E7B7" w14:textId="26AD8159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383987,64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D93378B" w14:textId="08F807A6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3341591,24</w:t>
            </w:r>
          </w:p>
        </w:tc>
      </w:tr>
      <w:tr w:rsidR="005E20A0" w:rsidRPr="00653271" w14:paraId="22DA7A4B" w14:textId="77777777" w:rsidTr="009A7E6E">
        <w:tc>
          <w:tcPr>
            <w:tcW w:w="2802" w:type="dxa"/>
            <w:shd w:val="clear" w:color="auto" w:fill="auto"/>
            <w:vAlign w:val="bottom"/>
          </w:tcPr>
          <w:p w14:paraId="57BC8727" w14:textId="788C248E" w:rsidR="005E20A0" w:rsidRPr="00836102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69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699C612" w14:textId="6AE24377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383989,49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45097C1" w14:textId="7C65B792" w:rsidR="005E20A0" w:rsidRPr="005E20A0" w:rsidRDefault="005E20A0" w:rsidP="005E20A0">
            <w:pPr>
              <w:jc w:val="center"/>
              <w:rPr>
                <w:color w:val="000000"/>
                <w:sz w:val="21"/>
                <w:szCs w:val="21"/>
              </w:rPr>
            </w:pPr>
            <w:r w:rsidRPr="005E20A0">
              <w:rPr>
                <w:color w:val="000000"/>
                <w:sz w:val="21"/>
                <w:szCs w:val="21"/>
              </w:rPr>
              <w:t>3341592,76</w:t>
            </w:r>
          </w:p>
        </w:tc>
      </w:tr>
      <w:tr w:rsidR="00836102" w:rsidRPr="00653271" w14:paraId="6FF22119" w14:textId="77777777" w:rsidTr="009A7E6E">
        <w:tc>
          <w:tcPr>
            <w:tcW w:w="2802" w:type="dxa"/>
            <w:shd w:val="clear" w:color="auto" w:fill="auto"/>
            <w:vAlign w:val="bottom"/>
          </w:tcPr>
          <w:p w14:paraId="27E1C780" w14:textId="630E2088" w:rsidR="00836102" w:rsidRPr="00836102" w:rsidRDefault="00836102" w:rsidP="00836102">
            <w:pPr>
              <w:jc w:val="center"/>
              <w:rPr>
                <w:color w:val="000000"/>
                <w:sz w:val="21"/>
                <w:szCs w:val="21"/>
              </w:rPr>
            </w:pPr>
            <w:r w:rsidRPr="00836102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BAF4B2D" w14:textId="3002E330" w:rsidR="00836102" w:rsidRPr="00836102" w:rsidRDefault="00836102" w:rsidP="00836102">
            <w:pPr>
              <w:jc w:val="center"/>
              <w:rPr>
                <w:color w:val="000000"/>
                <w:sz w:val="21"/>
                <w:szCs w:val="21"/>
              </w:rPr>
            </w:pPr>
            <w:r w:rsidRPr="00836102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EE3B060" w14:textId="79D283D9" w:rsidR="00836102" w:rsidRPr="00836102" w:rsidRDefault="00836102" w:rsidP="00836102">
            <w:pPr>
              <w:jc w:val="center"/>
              <w:rPr>
                <w:color w:val="000000"/>
                <w:sz w:val="21"/>
                <w:szCs w:val="21"/>
              </w:rPr>
            </w:pPr>
            <w:r w:rsidRPr="00836102">
              <w:rPr>
                <w:color w:val="000000"/>
                <w:sz w:val="21"/>
                <w:szCs w:val="21"/>
              </w:rPr>
              <w:t>-</w:t>
            </w:r>
          </w:p>
        </w:tc>
      </w:tr>
      <w:tr w:rsidR="007E434C" w:rsidRPr="00653271" w14:paraId="4502E13E" w14:textId="77777777" w:rsidTr="009A7E6E">
        <w:tc>
          <w:tcPr>
            <w:tcW w:w="2802" w:type="dxa"/>
            <w:shd w:val="clear" w:color="auto" w:fill="auto"/>
            <w:vAlign w:val="bottom"/>
          </w:tcPr>
          <w:p w14:paraId="7A4C74CB" w14:textId="3363411D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2298C20" w14:textId="26F2878E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384004,87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EF1958B" w14:textId="5E64129A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3341552,82</w:t>
            </w:r>
          </w:p>
        </w:tc>
      </w:tr>
      <w:tr w:rsidR="007E434C" w:rsidRPr="00653271" w14:paraId="5F3EFA98" w14:textId="77777777" w:rsidTr="009A7E6E">
        <w:tc>
          <w:tcPr>
            <w:tcW w:w="2802" w:type="dxa"/>
            <w:shd w:val="clear" w:color="auto" w:fill="auto"/>
            <w:vAlign w:val="bottom"/>
          </w:tcPr>
          <w:p w14:paraId="758CDF94" w14:textId="01C5D42C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86A14DF" w14:textId="3A029784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384004,78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58AF7C43" w14:textId="6DC27A28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3341553,69</w:t>
            </w:r>
          </w:p>
        </w:tc>
      </w:tr>
      <w:tr w:rsidR="007E434C" w:rsidRPr="00653271" w14:paraId="4CBAF77D" w14:textId="77777777" w:rsidTr="009A7E6E">
        <w:tc>
          <w:tcPr>
            <w:tcW w:w="2802" w:type="dxa"/>
            <w:shd w:val="clear" w:color="auto" w:fill="auto"/>
            <w:vAlign w:val="bottom"/>
          </w:tcPr>
          <w:p w14:paraId="3B6DD68B" w14:textId="1D695F46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FCC6B95" w14:textId="06933B92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384003,95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0483235" w14:textId="79B6D1C9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3341556,73</w:t>
            </w:r>
          </w:p>
        </w:tc>
      </w:tr>
      <w:tr w:rsidR="007E434C" w:rsidRPr="00653271" w14:paraId="0B24B7F5" w14:textId="77777777" w:rsidTr="009A7E6E">
        <w:tc>
          <w:tcPr>
            <w:tcW w:w="2802" w:type="dxa"/>
            <w:shd w:val="clear" w:color="auto" w:fill="auto"/>
            <w:vAlign w:val="bottom"/>
          </w:tcPr>
          <w:p w14:paraId="40ADFB1A" w14:textId="6E78B840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D86D94D" w14:textId="57EE9B5A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384003,87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94B5C67" w14:textId="36E3ABEC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3341556,95</w:t>
            </w:r>
          </w:p>
        </w:tc>
      </w:tr>
      <w:tr w:rsidR="007E434C" w:rsidRPr="00653271" w14:paraId="6D557FCE" w14:textId="77777777" w:rsidTr="009A7E6E">
        <w:tc>
          <w:tcPr>
            <w:tcW w:w="2802" w:type="dxa"/>
            <w:shd w:val="clear" w:color="auto" w:fill="auto"/>
            <w:vAlign w:val="bottom"/>
          </w:tcPr>
          <w:p w14:paraId="63EBB878" w14:textId="70EA8C0F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10AD95" w14:textId="64C02EDE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383999,16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BE00CBD" w14:textId="26841F2A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3341555,85</w:t>
            </w:r>
          </w:p>
        </w:tc>
      </w:tr>
      <w:tr w:rsidR="007E434C" w:rsidRPr="00653271" w14:paraId="04C60AA5" w14:textId="77777777" w:rsidTr="009A7E6E">
        <w:tc>
          <w:tcPr>
            <w:tcW w:w="2802" w:type="dxa"/>
            <w:shd w:val="clear" w:color="auto" w:fill="auto"/>
            <w:vAlign w:val="bottom"/>
          </w:tcPr>
          <w:p w14:paraId="78BF7C2C" w14:textId="710C0732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0BA2C3" w14:textId="2F64F850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384000,14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0A6FF992" w14:textId="67BD5A9C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3341551,71</w:t>
            </w:r>
          </w:p>
        </w:tc>
      </w:tr>
      <w:tr w:rsidR="007E434C" w:rsidRPr="00653271" w14:paraId="56CE4DC2" w14:textId="77777777" w:rsidTr="009A7E6E">
        <w:tc>
          <w:tcPr>
            <w:tcW w:w="2802" w:type="dxa"/>
            <w:shd w:val="clear" w:color="auto" w:fill="auto"/>
            <w:vAlign w:val="bottom"/>
          </w:tcPr>
          <w:p w14:paraId="366C3B81" w14:textId="78A21222" w:rsid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1339AA1" w14:textId="664A1412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384004,87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3BFF95D" w14:textId="42F0EAFA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3341552,82</w:t>
            </w:r>
          </w:p>
        </w:tc>
      </w:tr>
      <w:tr w:rsidR="007E434C" w:rsidRPr="00653271" w14:paraId="488D2300" w14:textId="77777777" w:rsidTr="009A7E6E">
        <w:tc>
          <w:tcPr>
            <w:tcW w:w="2802" w:type="dxa"/>
            <w:shd w:val="clear" w:color="auto" w:fill="auto"/>
            <w:vAlign w:val="bottom"/>
          </w:tcPr>
          <w:p w14:paraId="58D1BFDC" w14:textId="3A1E8DE2" w:rsid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836102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1BA3A3C" w14:textId="084FB3FB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6058C512" w14:textId="74B86A17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913A7">
              <w:rPr>
                <w:color w:val="000000"/>
                <w:sz w:val="21"/>
                <w:szCs w:val="21"/>
              </w:rPr>
              <w:t>-</w:t>
            </w:r>
          </w:p>
        </w:tc>
      </w:tr>
      <w:tr w:rsidR="007E434C" w:rsidRPr="00653271" w14:paraId="6EFF971F" w14:textId="77777777" w:rsidTr="009A7E6E">
        <w:tc>
          <w:tcPr>
            <w:tcW w:w="2802" w:type="dxa"/>
            <w:shd w:val="clear" w:color="auto" w:fill="auto"/>
            <w:vAlign w:val="bottom"/>
          </w:tcPr>
          <w:p w14:paraId="166FD858" w14:textId="757CEACB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79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BCB67F5" w14:textId="30701CF5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383948,34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560007E" w14:textId="09181272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3341690,30</w:t>
            </w:r>
          </w:p>
        </w:tc>
      </w:tr>
      <w:tr w:rsidR="007E434C" w:rsidRPr="00653271" w14:paraId="50E451A4" w14:textId="77777777" w:rsidTr="009A7E6E">
        <w:tc>
          <w:tcPr>
            <w:tcW w:w="2802" w:type="dxa"/>
            <w:shd w:val="clear" w:color="auto" w:fill="auto"/>
            <w:vAlign w:val="bottom"/>
          </w:tcPr>
          <w:p w14:paraId="70055A10" w14:textId="544861A9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85CFA1F" w14:textId="377C2B07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383946,97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1F436BA" w14:textId="4F18E2D4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3341694,42</w:t>
            </w:r>
          </w:p>
        </w:tc>
      </w:tr>
      <w:tr w:rsidR="007E434C" w:rsidRPr="00653271" w14:paraId="656DBCF0" w14:textId="77777777" w:rsidTr="009A7E6E">
        <w:tc>
          <w:tcPr>
            <w:tcW w:w="2802" w:type="dxa"/>
            <w:shd w:val="clear" w:color="auto" w:fill="auto"/>
            <w:vAlign w:val="bottom"/>
          </w:tcPr>
          <w:p w14:paraId="052A2303" w14:textId="77D76A3B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81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C8DDD6B" w14:textId="2FB94C90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383945,76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974159C" w14:textId="08F4F4B6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3341694,66</w:t>
            </w:r>
          </w:p>
        </w:tc>
      </w:tr>
      <w:tr w:rsidR="007E434C" w:rsidRPr="00653271" w14:paraId="1C7B6D6B" w14:textId="77777777" w:rsidTr="009A7E6E">
        <w:tc>
          <w:tcPr>
            <w:tcW w:w="2802" w:type="dxa"/>
            <w:shd w:val="clear" w:color="auto" w:fill="auto"/>
            <w:vAlign w:val="bottom"/>
          </w:tcPr>
          <w:p w14:paraId="0BDEFB1A" w14:textId="1E135179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82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453BF88" w14:textId="53BAA607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383943,87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1BE788E5" w14:textId="65D90914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3341693,70</w:t>
            </w:r>
          </w:p>
        </w:tc>
      </w:tr>
      <w:tr w:rsidR="007E434C" w:rsidRPr="00653271" w14:paraId="6DB59DBD" w14:textId="77777777" w:rsidTr="009A7E6E">
        <w:tc>
          <w:tcPr>
            <w:tcW w:w="2802" w:type="dxa"/>
            <w:shd w:val="clear" w:color="auto" w:fill="auto"/>
            <w:vAlign w:val="bottom"/>
          </w:tcPr>
          <w:p w14:paraId="3EF93CFE" w14:textId="66294222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</w:t>
            </w:r>
            <w:r w:rsidRPr="00836102">
              <w:rPr>
                <w:color w:val="000000"/>
                <w:sz w:val="21"/>
                <w:szCs w:val="21"/>
              </w:rPr>
              <w:t>83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AA5C060" w14:textId="375D1DB8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383944,33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43D2167D" w14:textId="50356556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3341692,82</w:t>
            </w:r>
          </w:p>
        </w:tc>
      </w:tr>
      <w:tr w:rsidR="007E434C" w:rsidRPr="00653271" w14:paraId="6B4A0C7C" w14:textId="77777777" w:rsidTr="009A7E6E">
        <w:tc>
          <w:tcPr>
            <w:tcW w:w="2802" w:type="dxa"/>
            <w:shd w:val="clear" w:color="auto" w:fill="auto"/>
            <w:vAlign w:val="bottom"/>
          </w:tcPr>
          <w:p w14:paraId="4455C156" w14:textId="0C7D0BFB" w:rsidR="007E434C" w:rsidRPr="00836102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8E6C853" w14:textId="04F7F8AF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383946,15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89FF36A" w14:textId="42B4382B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3341693,75</w:t>
            </w:r>
          </w:p>
        </w:tc>
      </w:tr>
      <w:tr w:rsidR="007E434C" w:rsidRPr="00653271" w14:paraId="1721B1B4" w14:textId="77777777" w:rsidTr="009A7E6E">
        <w:tc>
          <w:tcPr>
            <w:tcW w:w="2802" w:type="dxa"/>
            <w:shd w:val="clear" w:color="auto" w:fill="auto"/>
            <w:vAlign w:val="bottom"/>
          </w:tcPr>
          <w:p w14:paraId="007FFA6C" w14:textId="1FFD0D31" w:rsid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8B6AC2B" w14:textId="16DB9860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383947,40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22F7CA89" w14:textId="01714AAF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3341689,98</w:t>
            </w:r>
          </w:p>
        </w:tc>
      </w:tr>
      <w:tr w:rsidR="007E434C" w:rsidRPr="00653271" w14:paraId="0FBBF0C6" w14:textId="77777777" w:rsidTr="009A7E6E">
        <w:tc>
          <w:tcPr>
            <w:tcW w:w="2802" w:type="dxa"/>
            <w:shd w:val="clear" w:color="auto" w:fill="auto"/>
            <w:vAlign w:val="bottom"/>
          </w:tcPr>
          <w:p w14:paraId="55F41AD4" w14:textId="6B969D2D" w:rsid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0B62623" w14:textId="724ACAB4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383948,34</w:t>
            </w:r>
          </w:p>
        </w:tc>
        <w:tc>
          <w:tcPr>
            <w:tcW w:w="3687" w:type="dxa"/>
            <w:shd w:val="clear" w:color="auto" w:fill="auto"/>
            <w:vAlign w:val="bottom"/>
          </w:tcPr>
          <w:p w14:paraId="36E1CE81" w14:textId="3A4F3EE6" w:rsidR="007E434C" w:rsidRPr="007E434C" w:rsidRDefault="007E434C" w:rsidP="007E434C">
            <w:pPr>
              <w:jc w:val="center"/>
              <w:rPr>
                <w:color w:val="000000"/>
                <w:sz w:val="21"/>
                <w:szCs w:val="21"/>
              </w:rPr>
            </w:pPr>
            <w:r w:rsidRPr="007E434C">
              <w:rPr>
                <w:color w:val="000000"/>
                <w:sz w:val="21"/>
                <w:szCs w:val="21"/>
              </w:rPr>
              <w:t>3341690,30</w:t>
            </w:r>
          </w:p>
        </w:tc>
      </w:tr>
      <w:tr w:rsidR="00E10382" w:rsidRPr="00653271" w14:paraId="5F8A2E58" w14:textId="77777777" w:rsidTr="007913A7">
        <w:tc>
          <w:tcPr>
            <w:tcW w:w="10206" w:type="dxa"/>
            <w:gridSpan w:val="3"/>
            <w:shd w:val="clear" w:color="auto" w:fill="auto"/>
          </w:tcPr>
          <w:p w14:paraId="67165A11" w14:textId="77777777" w:rsidR="00E10382" w:rsidRPr="00653271" w:rsidRDefault="00E10382" w:rsidP="007913A7">
            <w:pPr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 xml:space="preserve">Система координат МСК -38, зона 3  </w:t>
            </w:r>
          </w:p>
        </w:tc>
      </w:tr>
    </w:tbl>
    <w:p w14:paraId="5320BC96" w14:textId="77777777" w:rsidR="00C0762A" w:rsidRPr="00653271" w:rsidRDefault="00C0762A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110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B0536D" w:rsidRPr="00653271" w14:paraId="497639ED" w14:textId="77777777" w:rsidTr="00B0536D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9F6F" w14:textId="77777777" w:rsidR="00B0536D" w:rsidRPr="00653271" w:rsidRDefault="00B0536D" w:rsidP="00B0536D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301A" w14:textId="77777777" w:rsidR="00B0536D" w:rsidRPr="00653271" w:rsidRDefault="00B0536D" w:rsidP="00B0536D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653271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B0536D" w:rsidRPr="00653271" w14:paraId="53ECACD1" w14:textId="77777777" w:rsidTr="00B0536D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02D3" w14:textId="5C878385" w:rsidR="00B0536D" w:rsidRPr="00653271" w:rsidRDefault="007E434C" w:rsidP="00B0536D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66 </w:t>
            </w:r>
            <w:r w:rsidR="003C6CCA" w:rsidRPr="00653271">
              <w:rPr>
                <w:sz w:val="21"/>
                <w:szCs w:val="21"/>
              </w:rPr>
              <w:t>м</w:t>
            </w:r>
            <w:r w:rsidR="003C6CCA" w:rsidRPr="00653271">
              <w:rPr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4EAB" w14:textId="77777777" w:rsidR="00B0536D" w:rsidRPr="001B0ADD" w:rsidRDefault="001B0ADD" w:rsidP="001B0ADD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1B0ADD">
              <w:rPr>
                <w:color w:val="1A1A1A"/>
                <w:sz w:val="21"/>
                <w:szCs w:val="21"/>
              </w:rPr>
              <w:t>для прокладки, переустройства, переноса инженерных коммуникаций, их эксплуатации в границах полос отвода и придорожных полос автомобильных дорог  при</w:t>
            </w:r>
            <w:r w:rsidRPr="001B0ADD">
              <w:rPr>
                <w:sz w:val="21"/>
                <w:szCs w:val="21"/>
              </w:rPr>
              <w:t xml:space="preserve"> </w:t>
            </w:r>
            <w:r w:rsidR="007913A7" w:rsidRPr="001B0ADD">
              <w:rPr>
                <w:sz w:val="21"/>
                <w:szCs w:val="21"/>
              </w:rPr>
              <w:t xml:space="preserve"> эксплуатации</w:t>
            </w:r>
            <w:r w:rsidR="00E10382" w:rsidRPr="001B0ADD">
              <w:rPr>
                <w:sz w:val="21"/>
                <w:szCs w:val="21"/>
              </w:rPr>
              <w:t xml:space="preserve"> объекта электросетевого хозяйства: «</w:t>
            </w:r>
            <w:r w:rsidR="007913A7" w:rsidRPr="001B0ADD">
              <w:rPr>
                <w:sz w:val="21"/>
                <w:szCs w:val="21"/>
              </w:rPr>
              <w:t>ВЛ 0,4 кВ от ТП-2072 ул. Ивановская,ул. Летняя,ул. Западная до ул. Дорожная 35»</w:t>
            </w:r>
          </w:p>
        </w:tc>
      </w:tr>
    </w:tbl>
    <w:p w14:paraId="39AEBEB2" w14:textId="77777777" w:rsidR="00B0536D" w:rsidRPr="00653271" w:rsidRDefault="00B0536D">
      <w:pPr>
        <w:rPr>
          <w:noProof/>
          <w:sz w:val="21"/>
          <w:szCs w:val="21"/>
        </w:rPr>
      </w:pPr>
    </w:p>
    <w:p w14:paraId="7FD6744C" w14:textId="77777777" w:rsidR="001C2F42" w:rsidRPr="00653271" w:rsidRDefault="001C2F42" w:rsidP="002E69BF">
      <w:pPr>
        <w:rPr>
          <w:noProof/>
          <w:sz w:val="21"/>
          <w:szCs w:val="21"/>
        </w:rPr>
      </w:pPr>
    </w:p>
    <w:p w14:paraId="61388C4E" w14:textId="77777777" w:rsidR="00B0536D" w:rsidRPr="00653271" w:rsidRDefault="00B0536D">
      <w:pPr>
        <w:rPr>
          <w:noProof/>
          <w:sz w:val="21"/>
          <w:szCs w:val="21"/>
        </w:rPr>
      </w:pPr>
      <w:r w:rsidRPr="00653271">
        <w:rPr>
          <w:noProof/>
          <w:sz w:val="21"/>
          <w:szCs w:val="21"/>
        </w:rPr>
        <w:br w:type="page"/>
      </w:r>
    </w:p>
    <w:p w14:paraId="516B808D" w14:textId="77777777" w:rsidR="008A19AA" w:rsidRDefault="008A19AA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14:paraId="03D1C532" w14:textId="77777777" w:rsidTr="00B52667">
        <w:trPr>
          <w:trHeight w:val="6690"/>
        </w:trPr>
        <w:tc>
          <w:tcPr>
            <w:tcW w:w="10206" w:type="dxa"/>
            <w:vAlign w:val="bottom"/>
          </w:tcPr>
          <w:p w14:paraId="242F7080" w14:textId="77777777" w:rsidR="002D262F" w:rsidRDefault="002D262F" w:rsidP="00CA4806">
            <w:pPr>
              <w:rPr>
                <w:b/>
                <w:sz w:val="20"/>
                <w:szCs w:val="20"/>
              </w:rPr>
            </w:pPr>
          </w:p>
          <w:p w14:paraId="4AFB98B8" w14:textId="77777777" w:rsidR="002D262F" w:rsidRDefault="00E10382" w:rsidP="00E1038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14:paraId="311EA9DB" w14:textId="4B765336" w:rsidR="00BE290D" w:rsidRDefault="00CF3892" w:rsidP="00E1038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92543" behindDoc="0" locked="0" layoutInCell="1" allowOverlap="1" wp14:anchorId="15632A97" wp14:editId="7F5F1BC6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78740</wp:posOffset>
                  </wp:positionV>
                  <wp:extent cx="5650865" cy="6769100"/>
                  <wp:effectExtent l="0" t="0" r="0" b="0"/>
                  <wp:wrapNone/>
                  <wp:docPr id="18333405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340574" name="Рисунок 18333405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865" cy="676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66F654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090497BC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03DC904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2D554568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3B5482C2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342911C0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269AB6A3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85D546C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4F7C7878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75266723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D4F97DC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181AD5C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76E48579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37E1781B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FC9751B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4E9E69B8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2E4A9AAD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7F1CA8B9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0981C529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275646D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7C9A7BB7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4D891EAE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206AD526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3D7FE7C6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6EEB7004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9354888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6C2C65A4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7E44356B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9C238FE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4B112A23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6C8A4D97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0CF81A2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03ACED5C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C1A9D2B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440C3DAF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24A72BDB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3C4A3CC3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0709D445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F20FCDD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4F915AB0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650F8D1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9C49018" w14:textId="77777777" w:rsidR="00BE290D" w:rsidRDefault="00BE290D" w:rsidP="00CF3892">
            <w:pPr>
              <w:rPr>
                <w:b/>
                <w:sz w:val="22"/>
                <w:szCs w:val="22"/>
              </w:rPr>
            </w:pPr>
          </w:p>
          <w:p w14:paraId="64D8D1C4" w14:textId="77777777" w:rsidR="00705BFB" w:rsidRDefault="00705BFB" w:rsidP="00705BFB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1:1500</w:t>
            </w:r>
          </w:p>
          <w:p w14:paraId="6CF43F5E" w14:textId="77777777" w:rsidR="00705BFB" w:rsidRDefault="00705BFB" w:rsidP="00705BF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Условное обозначение:</w:t>
            </w:r>
          </w:p>
          <w:p w14:paraId="712FD9F4" w14:textId="2D30325F" w:rsidR="00705BFB" w:rsidRPr="00041B92" w:rsidRDefault="00B522A4" w:rsidP="00705BFB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8EC1F8" wp14:editId="3EA7248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15" name="Rectangl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3" o:spid="_x0000_s1026" style="position:absolute;margin-left:23.35pt;margin-top:3.05pt;width:12.7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" strokecolor="#f06"/>
                  </w:pict>
                </mc:Fallback>
              </mc:AlternateContent>
            </w:r>
            <w:r w:rsidR="00705BFB">
              <w:rPr>
                <w:color w:val="000000"/>
                <w:sz w:val="21"/>
                <w:szCs w:val="21"/>
              </w:rPr>
              <w:t xml:space="preserve">               </w:t>
            </w:r>
            <w:r w:rsidR="00705BFB"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="00705BFB" w:rsidRPr="00041B92">
              <w:rPr>
                <w:color w:val="000000"/>
                <w:sz w:val="21"/>
                <w:szCs w:val="21"/>
              </w:rPr>
              <w:t xml:space="preserve"> </w:t>
            </w:r>
            <w:r w:rsidR="00705BFB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705BFB">
              <w:rPr>
                <w:sz w:val="21"/>
                <w:szCs w:val="21"/>
              </w:rPr>
              <w:t>та);</w:t>
            </w:r>
          </w:p>
          <w:p w14:paraId="53C9598E" w14:textId="565A63B2" w:rsidR="00705BFB" w:rsidRDefault="00B522A4" w:rsidP="00705BFB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FB3FA7E" wp14:editId="655DB0F4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14" name="Rectangl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5" o:spid="_x0000_s1026" style="position:absolute;margin-left:23.2pt;margin-top:2.65pt;width:12.75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" strokecolor="#974706 [1609]" strokeweight="1pt"/>
                  </w:pict>
                </mc:Fallback>
              </mc:AlternateContent>
            </w:r>
            <w:r w:rsidR="00705BFB">
              <w:rPr>
                <w:color w:val="000000"/>
                <w:sz w:val="21"/>
                <w:szCs w:val="21"/>
              </w:rPr>
              <w:t xml:space="preserve">               </w:t>
            </w:r>
            <w:r w:rsidR="00705BFB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705BFB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14:paraId="6E7D766C" w14:textId="77777777" w:rsidR="00705BFB" w:rsidRPr="00041B92" w:rsidRDefault="00705BFB" w:rsidP="00705B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Pr="00E10382">
              <w:rPr>
                <w:i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38:06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: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140205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14:paraId="5E350545" w14:textId="77777777" w:rsidR="00705BFB" w:rsidRPr="00041B92" w:rsidRDefault="00705BFB" w:rsidP="00705BFB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E103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38:06</w:t>
            </w:r>
            <w:r w:rsidRPr="00C679A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140205:215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14:paraId="3318019B" w14:textId="77777777" w:rsidR="00705BFB" w:rsidRDefault="00705BFB" w:rsidP="00705BFB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</w:p>
          <w:p w14:paraId="3B027379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6814AC77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7C294451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62ED7A1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E130D3C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1BEF9728" w14:textId="77777777" w:rsidR="00BE290D" w:rsidRDefault="00BE290D" w:rsidP="00E10382">
            <w:pPr>
              <w:jc w:val="center"/>
              <w:rPr>
                <w:b/>
                <w:sz w:val="22"/>
                <w:szCs w:val="22"/>
              </w:rPr>
            </w:pPr>
          </w:p>
          <w:p w14:paraId="5186A3A2" w14:textId="77777777" w:rsidR="00705BFB" w:rsidRDefault="00705BFB" w:rsidP="00BE290D">
            <w:pPr>
              <w:rPr>
                <w:b/>
                <w:sz w:val="22"/>
                <w:szCs w:val="22"/>
              </w:rPr>
            </w:pPr>
          </w:p>
          <w:p w14:paraId="4136C4C8" w14:textId="77777777" w:rsidR="00CF3892" w:rsidRPr="00E10382" w:rsidRDefault="00CF3892" w:rsidP="00BE290D">
            <w:pPr>
              <w:rPr>
                <w:b/>
                <w:sz w:val="22"/>
                <w:szCs w:val="22"/>
              </w:rPr>
            </w:pPr>
          </w:p>
          <w:p w14:paraId="35407058" w14:textId="31DC6BD1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0422A86E" w14:textId="62D3076A" w:rsidR="002D262F" w:rsidRDefault="00CF3892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54D04938" wp14:editId="69F1E15A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-2540</wp:posOffset>
                  </wp:positionV>
                  <wp:extent cx="4806706" cy="5742444"/>
                  <wp:effectExtent l="0" t="0" r="0" b="0"/>
                  <wp:wrapNone/>
                  <wp:docPr id="3169807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80777" name="Рисунок 31698077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706" cy="574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429E0" w14:textId="5A7CDBA8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74E74CC4" w14:textId="7DF08FC2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6878E599" w14:textId="0EBE2934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010D1C17" w14:textId="04CE731B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6EFB5B58" w14:textId="2D8878DE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3BEC39A1" w14:textId="3B405599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706BA1D6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6C2C9277" w14:textId="707AD4DC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04FBC5A9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49DAA38F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63C18382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11DEF4E9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31664A97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3C484252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3B2517DC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1911251F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41C9D3B4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76CB7821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76CC7EB9" w14:textId="77777777" w:rsidR="002D262F" w:rsidRDefault="002D262F" w:rsidP="002D262F">
            <w:pPr>
              <w:rPr>
                <w:b/>
                <w:sz w:val="20"/>
                <w:szCs w:val="20"/>
              </w:rPr>
            </w:pPr>
          </w:p>
          <w:p w14:paraId="1E267F69" w14:textId="77777777"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14:paraId="45F2B0E4" w14:textId="77777777" w:rsidR="002D262F" w:rsidRDefault="002D262F" w:rsidP="002D262F">
            <w:pPr>
              <w:rPr>
                <w:b/>
                <w:sz w:val="20"/>
                <w:szCs w:val="20"/>
              </w:rPr>
            </w:pPr>
          </w:p>
          <w:p w14:paraId="0A78FB31" w14:textId="77777777" w:rsidR="00DF6596" w:rsidRDefault="00DF6596" w:rsidP="00DD655C">
            <w:pPr>
              <w:rPr>
                <w:b/>
                <w:sz w:val="21"/>
                <w:szCs w:val="21"/>
              </w:rPr>
            </w:pPr>
          </w:p>
          <w:p w14:paraId="5E492A8A" w14:textId="77777777"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37F1E2A0" w14:textId="77777777" w:rsidR="00C679AC" w:rsidRDefault="00C679AC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558FDC94" w14:textId="77777777" w:rsidR="00C679AC" w:rsidRDefault="00C679AC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0B0E0C69" w14:textId="77777777" w:rsidR="008F40F5" w:rsidRDefault="008F40F5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34FEC82D" w14:textId="77777777" w:rsidR="008F40F5" w:rsidRDefault="008F40F5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2D522A62" w14:textId="77777777" w:rsidR="008F40F5" w:rsidRDefault="008F40F5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4430C8BE" w14:textId="77777777" w:rsidR="008F40F5" w:rsidRDefault="008F40F5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1E920461" w14:textId="77777777" w:rsidR="00C679AC" w:rsidRDefault="00C679AC" w:rsidP="00C679AC">
            <w:pPr>
              <w:rPr>
                <w:b/>
                <w:sz w:val="21"/>
                <w:szCs w:val="21"/>
              </w:rPr>
            </w:pPr>
          </w:p>
          <w:p w14:paraId="62BED188" w14:textId="77777777"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4D793582" w14:textId="77777777"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3E0693AB" w14:textId="77777777" w:rsidR="00B0536D" w:rsidRDefault="00B0536D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1D5BDFFD" w14:textId="77777777" w:rsidR="00B0536D" w:rsidRDefault="00B0536D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68ACB0B8" w14:textId="77777777" w:rsidR="00B0536D" w:rsidRDefault="00B0536D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44046B72" w14:textId="77777777" w:rsidR="00B0536D" w:rsidRDefault="00B0536D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789ABDC4" w14:textId="77777777" w:rsidR="00B0536D" w:rsidRDefault="00B0536D" w:rsidP="001E404E">
            <w:pPr>
              <w:jc w:val="center"/>
              <w:rPr>
                <w:b/>
                <w:sz w:val="21"/>
                <w:szCs w:val="21"/>
              </w:rPr>
            </w:pPr>
          </w:p>
          <w:p w14:paraId="636F01BC" w14:textId="77777777" w:rsidR="00F024CB" w:rsidRDefault="00F024CB" w:rsidP="00B0536D">
            <w:pPr>
              <w:rPr>
                <w:b/>
                <w:sz w:val="21"/>
                <w:szCs w:val="21"/>
              </w:rPr>
            </w:pPr>
          </w:p>
          <w:p w14:paraId="34A27B1D" w14:textId="77777777" w:rsidR="005264E5" w:rsidRDefault="002A1DE2" w:rsidP="00CA480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1:1500</w:t>
            </w:r>
          </w:p>
          <w:p w14:paraId="5859DE00" w14:textId="77777777" w:rsidR="00C679AC" w:rsidRDefault="00C679AC" w:rsidP="00C679AC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Условное обозначение:</w:t>
            </w:r>
          </w:p>
          <w:p w14:paraId="0AA6975F" w14:textId="21415E49" w:rsidR="00CA4806" w:rsidRPr="00041B92" w:rsidRDefault="00B522A4" w:rsidP="00CA480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55E393" wp14:editId="54E2F0EC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13" name="Rectangl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6" o:spid="_x0000_s1026" style="position:absolute;margin-left:23.35pt;margin-top:3.05pt;width:12.7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" strokecolor="#f06"/>
                  </w:pict>
                </mc:Fallback>
              </mc:AlternateContent>
            </w:r>
            <w:r w:rsidR="00CA4806">
              <w:rPr>
                <w:color w:val="000000"/>
                <w:sz w:val="21"/>
                <w:szCs w:val="21"/>
              </w:rPr>
              <w:t xml:space="preserve">               </w:t>
            </w:r>
            <w:r w:rsidR="00CA4806"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="00CA4806" w:rsidRPr="00041B92">
              <w:rPr>
                <w:color w:val="000000"/>
                <w:sz w:val="21"/>
                <w:szCs w:val="21"/>
              </w:rPr>
              <w:t xml:space="preserve"> </w:t>
            </w:r>
            <w:r w:rsidR="00CA4806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CA4806">
              <w:rPr>
                <w:sz w:val="21"/>
                <w:szCs w:val="21"/>
              </w:rPr>
              <w:t>та);</w:t>
            </w:r>
          </w:p>
          <w:p w14:paraId="3409C42C" w14:textId="12876DA0" w:rsidR="00CA4806" w:rsidRDefault="00B522A4" w:rsidP="00CA480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0872B1" wp14:editId="093006F4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12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8" o:spid="_x0000_s1026" style="position:absolute;margin-left:23.2pt;margin-top:2.65pt;width:12.7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" strokecolor="#974706 [1609]" strokeweight="1pt"/>
                  </w:pict>
                </mc:Fallback>
              </mc:AlternateContent>
            </w:r>
            <w:r w:rsidR="00CA4806">
              <w:rPr>
                <w:color w:val="000000"/>
                <w:sz w:val="21"/>
                <w:szCs w:val="21"/>
              </w:rPr>
              <w:t xml:space="preserve">               </w:t>
            </w:r>
            <w:r w:rsidR="00CA4806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CA4806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14:paraId="75B78959" w14:textId="77777777" w:rsidR="00CA4806" w:rsidRPr="00041B92" w:rsidRDefault="00CA4806" w:rsidP="00CA48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</w:t>
            </w:r>
            <w:r w:rsidR="00E10382">
              <w:rPr>
                <w:color w:val="000000"/>
                <w:sz w:val="21"/>
                <w:szCs w:val="21"/>
              </w:rPr>
              <w:t xml:space="preserve"> </w:t>
            </w:r>
            <w:r w:rsidRPr="00E10382">
              <w:rPr>
                <w:i/>
                <w:color w:val="000000"/>
                <w:sz w:val="21"/>
                <w:szCs w:val="21"/>
              </w:rPr>
              <w:t xml:space="preserve"> </w:t>
            </w:r>
            <w:r w:rsidR="002A1DE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38:06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:</w:t>
            </w:r>
            <w:r w:rsidR="002A1DE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140205</w:t>
            </w:r>
            <w:r w:rsidR="00A8740E"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14:paraId="1D1D1278" w14:textId="77777777" w:rsidR="00CA4806" w:rsidRPr="00041B92" w:rsidRDefault="00CA4806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="004F5231" w:rsidRPr="00E103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E103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A1DE2">
              <w:rPr>
                <w:rFonts w:ascii="Arial" w:hAnsi="Arial" w:cs="Arial"/>
                <w:color w:val="000000" w:themeColor="text1"/>
                <w:sz w:val="20"/>
                <w:szCs w:val="20"/>
              </w:rPr>
              <w:t>38:06</w:t>
            </w:r>
            <w:r w:rsidR="00C679AC" w:rsidRPr="00C679A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2A1D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140205:215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14:paraId="7F5A583C" w14:textId="097542CC" w:rsidR="00B0536D" w:rsidRDefault="00B522A4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24C68A" wp14:editId="1FEE0652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8890" t="8890" r="13335" b="11430"/>
                      <wp:wrapNone/>
                      <wp:docPr id="11" name="Oval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7" o:spid="_x0000_s1026" style="position:absolute;margin-left:23.2pt;margin-top:3.7pt;width:5pt;height:3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" fillcolor="black"/>
                  </w:pict>
                </mc:Fallback>
              </mc:AlternateContent>
            </w:r>
            <w:r w:rsidR="00CA4806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CA4806">
              <w:rPr>
                <w:color w:val="000000" w:themeColor="text1"/>
                <w:sz w:val="21"/>
                <w:szCs w:val="21"/>
              </w:rPr>
              <w:t xml:space="preserve"> </w:t>
            </w:r>
            <w:r w:rsidR="00CA4806" w:rsidRPr="00041B92">
              <w:rPr>
                <w:color w:val="000000" w:themeColor="text1"/>
                <w:sz w:val="21"/>
                <w:szCs w:val="21"/>
              </w:rPr>
              <w:t xml:space="preserve"> н1 – поворотная точка</w:t>
            </w:r>
          </w:p>
          <w:p w14:paraId="47F80369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0A7B8AD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D647D0C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31DF1AD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ECD5C28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75529FE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938EFB5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850C51A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DA641D4" w14:textId="77777777" w:rsidR="00BE290D" w:rsidRDefault="00BE290D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E380B27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710A64C" w14:textId="77777777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7301336" w14:textId="77777777" w:rsidR="00CF3892" w:rsidRDefault="00CF389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4C85DE5" w14:textId="77777777" w:rsidR="00E10382" w:rsidRDefault="00E1038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5C6DB15" w14:textId="77777777" w:rsidR="00E10382" w:rsidRDefault="00E1038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8CF73A5" w14:textId="77777777" w:rsidR="00E10382" w:rsidRDefault="00E1038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9945191" w14:textId="77777777" w:rsidR="00E10382" w:rsidRDefault="00E1038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A09EC3D" w14:textId="77777777" w:rsidR="00E10382" w:rsidRDefault="00E1038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A2CB890" w14:textId="011AA0C2" w:rsidR="00A8740E" w:rsidRDefault="00CF389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3AD3B8EF" wp14:editId="60B063CF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148590</wp:posOffset>
                  </wp:positionV>
                  <wp:extent cx="4806315" cy="5745480"/>
                  <wp:effectExtent l="0" t="0" r="0" b="0"/>
                  <wp:wrapNone/>
                  <wp:docPr id="8369616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961626" name="Рисунок 83696162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315" cy="574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16998" w14:textId="67B7613F" w:rsidR="00A8740E" w:rsidRDefault="00A8740E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12CBAAB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C0212C7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6974245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3D63312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B7229DC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5BC9B1D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F97783C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0EC6153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75E8A96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0F789BE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36BEB35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E2B1809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645F70F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523DE41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C123B5A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27BE070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55DDC2A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CD408ED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D676BDA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3A1587F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FCCD2DB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FC209C7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1FDF8A1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737EA2B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71F3783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3A1566D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F7D66DE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8E052B4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0D18734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13C9820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CA4F358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F184A23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1E11261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28B0236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9E08577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56D1ABF" w14:textId="77777777" w:rsidR="008F0055" w:rsidRDefault="008F0055" w:rsidP="008F0055">
            <w:pPr>
              <w:rPr>
                <w:b/>
                <w:sz w:val="21"/>
                <w:szCs w:val="21"/>
              </w:rPr>
            </w:pPr>
          </w:p>
          <w:p w14:paraId="09F59A7A" w14:textId="77777777" w:rsidR="001A2E96" w:rsidRDefault="001A2E96" w:rsidP="008F0055">
            <w:pPr>
              <w:jc w:val="center"/>
              <w:rPr>
                <w:b/>
                <w:sz w:val="21"/>
                <w:szCs w:val="21"/>
              </w:rPr>
            </w:pPr>
          </w:p>
          <w:p w14:paraId="35A7D63F" w14:textId="7D92F608" w:rsidR="008F0055" w:rsidRDefault="008F0055" w:rsidP="008F005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1:1500</w:t>
            </w:r>
          </w:p>
          <w:p w14:paraId="02D305F5" w14:textId="77777777" w:rsidR="008F0055" w:rsidRDefault="008F0055" w:rsidP="008F005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Условное обозначение:</w:t>
            </w:r>
          </w:p>
          <w:p w14:paraId="74983E06" w14:textId="52DBDEDF" w:rsidR="008F0055" w:rsidRPr="00041B92" w:rsidRDefault="00B522A4" w:rsidP="008F0055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964429" wp14:editId="77AA145B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10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0" o:spid="_x0000_s1026" style="position:absolute;margin-left:23.35pt;margin-top:3.05pt;width:12.7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" strokecolor="#f06"/>
                  </w:pict>
                </mc:Fallback>
              </mc:AlternateContent>
            </w:r>
            <w:r w:rsidR="008F0055">
              <w:rPr>
                <w:color w:val="000000"/>
                <w:sz w:val="21"/>
                <w:szCs w:val="21"/>
              </w:rPr>
              <w:t xml:space="preserve">               </w:t>
            </w:r>
            <w:r w:rsidR="008F0055"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="008F0055" w:rsidRPr="00041B92">
              <w:rPr>
                <w:color w:val="000000"/>
                <w:sz w:val="21"/>
                <w:szCs w:val="21"/>
              </w:rPr>
              <w:t xml:space="preserve"> </w:t>
            </w:r>
            <w:r w:rsidR="008F0055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F0055">
              <w:rPr>
                <w:sz w:val="21"/>
                <w:szCs w:val="21"/>
              </w:rPr>
              <w:t>та);</w:t>
            </w:r>
          </w:p>
          <w:p w14:paraId="0F906AF7" w14:textId="4595476C" w:rsidR="008F0055" w:rsidRDefault="00B522A4" w:rsidP="008F0055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C19D3A" wp14:editId="4DEAD90B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9" name="Rectangl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2" o:spid="_x0000_s1026" style="position:absolute;margin-left:23.2pt;margin-top:2.65pt;width:12.7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" strokecolor="#974706 [1609]" strokeweight="1pt"/>
                  </w:pict>
                </mc:Fallback>
              </mc:AlternateContent>
            </w:r>
            <w:r w:rsidR="008F0055">
              <w:rPr>
                <w:color w:val="000000"/>
                <w:sz w:val="21"/>
                <w:szCs w:val="21"/>
              </w:rPr>
              <w:t xml:space="preserve">               </w:t>
            </w:r>
            <w:r w:rsidR="008F0055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8F0055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14:paraId="326436CF" w14:textId="77777777" w:rsidR="008F0055" w:rsidRPr="00041B92" w:rsidRDefault="008F0055" w:rsidP="008F0055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Pr="00E10382">
              <w:rPr>
                <w:i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38:06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: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140205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14:paraId="49977C10" w14:textId="77777777" w:rsidR="008F0055" w:rsidRPr="00041B92" w:rsidRDefault="008F0055" w:rsidP="008F0055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E103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38:06</w:t>
            </w:r>
            <w:r w:rsidRPr="00C679A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140205:215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14:paraId="537F5BFC" w14:textId="5DA15CCB" w:rsidR="008F0055" w:rsidRDefault="00B522A4" w:rsidP="008F0055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B9AD15" wp14:editId="03CCA9F9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8890" t="8890" r="13335" b="11430"/>
                      <wp:wrapNone/>
                      <wp:docPr id="8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1" o:spid="_x0000_s1026" style="position:absolute;margin-left:23.2pt;margin-top:3.7pt;width:5pt;height:3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" fillcolor="black"/>
                  </w:pict>
                </mc:Fallback>
              </mc:AlternateContent>
            </w:r>
            <w:r w:rsidR="008F0055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8F0055">
              <w:rPr>
                <w:color w:val="000000" w:themeColor="text1"/>
                <w:sz w:val="21"/>
                <w:szCs w:val="21"/>
              </w:rPr>
              <w:t xml:space="preserve"> </w:t>
            </w:r>
            <w:r w:rsidR="008F0055" w:rsidRPr="00041B92">
              <w:rPr>
                <w:color w:val="000000" w:themeColor="text1"/>
                <w:sz w:val="21"/>
                <w:szCs w:val="21"/>
              </w:rPr>
              <w:t xml:space="preserve"> н1 – поворотная точка</w:t>
            </w:r>
          </w:p>
          <w:p w14:paraId="57F8BB25" w14:textId="77777777" w:rsidR="008F0055" w:rsidRDefault="008F0055" w:rsidP="008F0055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C306A28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808A9A2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C0ADC32" w14:textId="77777777" w:rsidR="001A2E96" w:rsidRDefault="001A2E96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F605BF5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EB49102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02BCCC0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B5A9F1E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E9712A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4B4315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FD6B7AA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B50F0C4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B315A47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F615625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432A920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68F08BD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84F2BE1" w14:textId="77777777" w:rsidR="002A1DE2" w:rsidRDefault="002A1DE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0531BD3" w14:textId="1B89916E" w:rsidR="002A1DE2" w:rsidRDefault="00CF389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33A637FC" wp14:editId="352ED50F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81915</wp:posOffset>
                  </wp:positionV>
                  <wp:extent cx="4809490" cy="5742305"/>
                  <wp:effectExtent l="0" t="0" r="0" b="0"/>
                  <wp:wrapNone/>
                  <wp:docPr id="4268739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73932" name="Рисунок 42687393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0" cy="574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5F3342" w14:textId="55182D2A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23E615E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E2A0653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D417A5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3FE4FF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E4D9435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13BB65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ACF99B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9483D4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36466C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DC69AEE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7328BB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92754A8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4E7950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34E4D18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DF07A1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D88C58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30ED1F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A98D4BA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425DD0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B9D405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AB9370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E81961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C68865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0F68D1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D8FDB96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2E7EBBA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64AF71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4F51F5D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AC12AF8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F9A536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E7F1C4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D6D3CB8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2BF1FA8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92E4E7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08419C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6DE6B4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DC70153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68AA857" w14:textId="77777777" w:rsidR="008F0055" w:rsidRDefault="008F0055" w:rsidP="008F005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1:1500</w:t>
            </w:r>
          </w:p>
          <w:p w14:paraId="7068ED9D" w14:textId="77777777" w:rsidR="008F0055" w:rsidRDefault="008F0055" w:rsidP="008F005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Условное обозначение:</w:t>
            </w:r>
          </w:p>
          <w:p w14:paraId="0470A257" w14:textId="047DD86F" w:rsidR="008F0055" w:rsidRPr="00041B92" w:rsidRDefault="00B522A4" w:rsidP="008F0055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A04EAF" wp14:editId="787A3CDD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7" name="Rectangl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4" o:spid="_x0000_s1026" style="position:absolute;margin-left:23.35pt;margin-top:3.05pt;width:12.7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" strokecolor="#f06"/>
                  </w:pict>
                </mc:Fallback>
              </mc:AlternateContent>
            </w:r>
            <w:r w:rsidR="008F0055">
              <w:rPr>
                <w:color w:val="000000"/>
                <w:sz w:val="21"/>
                <w:szCs w:val="21"/>
              </w:rPr>
              <w:t xml:space="preserve">               </w:t>
            </w:r>
            <w:r w:rsidR="008F0055"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="008F0055" w:rsidRPr="00041B92">
              <w:rPr>
                <w:color w:val="000000"/>
                <w:sz w:val="21"/>
                <w:szCs w:val="21"/>
              </w:rPr>
              <w:t xml:space="preserve"> </w:t>
            </w:r>
            <w:r w:rsidR="008F0055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8F0055">
              <w:rPr>
                <w:sz w:val="21"/>
                <w:szCs w:val="21"/>
              </w:rPr>
              <w:t>та);</w:t>
            </w:r>
          </w:p>
          <w:p w14:paraId="70109248" w14:textId="75D8E36A" w:rsidR="008F0055" w:rsidRDefault="00B522A4" w:rsidP="008F0055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F770C2" wp14:editId="2D461D25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6" name="Rectangl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6" o:spid="_x0000_s1026" style="position:absolute;margin-left:23.2pt;margin-top:2.65pt;width:12.7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" strokecolor="#974706 [1609]" strokeweight="1pt"/>
                  </w:pict>
                </mc:Fallback>
              </mc:AlternateContent>
            </w:r>
            <w:r w:rsidR="008F0055">
              <w:rPr>
                <w:color w:val="000000"/>
                <w:sz w:val="21"/>
                <w:szCs w:val="21"/>
              </w:rPr>
              <w:t xml:space="preserve">               </w:t>
            </w:r>
            <w:r w:rsidR="008F0055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8F0055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14:paraId="46C8DA94" w14:textId="77777777" w:rsidR="008F0055" w:rsidRPr="00041B92" w:rsidRDefault="008F0055" w:rsidP="008F0055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Pr="00E10382">
              <w:rPr>
                <w:i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38:06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: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140205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14:paraId="22763483" w14:textId="77777777" w:rsidR="008F0055" w:rsidRPr="00041B92" w:rsidRDefault="008F0055" w:rsidP="008F0055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E103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38:06</w:t>
            </w:r>
            <w:r w:rsidRPr="00C679A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140205:219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14:paraId="2BC949C7" w14:textId="4E04D829" w:rsidR="008F0055" w:rsidRDefault="00B522A4" w:rsidP="008F0055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AD8C82" wp14:editId="376C3A49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8890" t="8890" r="13335" b="11430"/>
                      <wp:wrapNone/>
                      <wp:docPr id="5" name="Oval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5" o:spid="_x0000_s1026" style="position:absolute;margin-left:23.2pt;margin-top:3.7pt;width:5pt;height:3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" fillcolor="black"/>
                  </w:pict>
                </mc:Fallback>
              </mc:AlternateContent>
            </w:r>
            <w:r w:rsidR="008F0055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8F0055">
              <w:rPr>
                <w:color w:val="000000" w:themeColor="text1"/>
                <w:sz w:val="21"/>
                <w:szCs w:val="21"/>
              </w:rPr>
              <w:t xml:space="preserve"> </w:t>
            </w:r>
            <w:r w:rsidR="008F0055" w:rsidRPr="00041B92">
              <w:rPr>
                <w:color w:val="000000" w:themeColor="text1"/>
                <w:sz w:val="21"/>
                <w:szCs w:val="21"/>
              </w:rPr>
              <w:t xml:space="preserve"> н1 – поворотная точка</w:t>
            </w:r>
          </w:p>
          <w:p w14:paraId="64201602" w14:textId="77777777" w:rsidR="008F0055" w:rsidRDefault="008F0055" w:rsidP="008F0055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DF925D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A2D7E2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E4D57D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8308DE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9BFCD5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E35BCA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E932D08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F3367FE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2295E2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80EDB9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D09D66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D738CB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4E95E4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7D3C7C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2A3F74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75264C4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EF0845A" w14:textId="72A65A94" w:rsidR="008F0055" w:rsidRDefault="00CF3892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2EDDEEB" wp14:editId="6D28115C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91440</wp:posOffset>
                  </wp:positionV>
                  <wp:extent cx="4800600" cy="5745480"/>
                  <wp:effectExtent l="0" t="0" r="0" b="0"/>
                  <wp:wrapNone/>
                  <wp:docPr id="19866173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17397" name="Рисунок 198661739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574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123FAB" w14:textId="6A3E5634" w:rsidR="008F0055" w:rsidRDefault="00B522A4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F41C62" wp14:editId="5292F142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57785</wp:posOffset>
                      </wp:positionV>
                      <wp:extent cx="630555" cy="238125"/>
                      <wp:effectExtent l="9525" t="10160" r="7620" b="8890"/>
                      <wp:wrapNone/>
                      <wp:docPr id="4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B40A5" w14:textId="77777777" w:rsidR="007913A7" w:rsidRPr="008F0055" w:rsidRDefault="007913A7" w:rsidP="00BE290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Лист  4</w:t>
                                  </w:r>
                                </w:p>
                                <w:p w14:paraId="067BFAE6" w14:textId="77777777" w:rsidR="007913A7" w:rsidRDefault="007913A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9" o:spid="_x0000_s1026" style="position:absolute;margin-left:67.5pt;margin-top:4.55pt;width:49.6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">
                      <v:textbox>
                        <w:txbxContent>
                          <w:p w14:paraId="6ECB40A5" w14:textId="77777777" w:rsidR="007913A7" w:rsidRPr="008F0055" w:rsidRDefault="007913A7" w:rsidP="00BE29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Лист  4</w:t>
                            </w:r>
                          </w:p>
                          <w:p w14:paraId="067BFAE6" w14:textId="77777777" w:rsidR="007913A7" w:rsidRDefault="007913A7"/>
                        </w:txbxContent>
                      </v:textbox>
                    </v:rect>
                  </w:pict>
                </mc:Fallback>
              </mc:AlternateContent>
            </w:r>
          </w:p>
          <w:p w14:paraId="63216E3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48D3D5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9782AC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20CB4EE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C85FC9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B38A09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675E2B4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386D40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681ED8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18363F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89DB1A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4B40CE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A5F181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D2AEF4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329A1D4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F31F665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AC632E6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09B497D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05F397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02D84F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D53E58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6996367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5874DD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2C13E3D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A7D98F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F62A176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5D9024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138886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0D4A205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85856C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007177F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B1D23E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7F61FD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82F7B6D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309EF105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5C91204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69077B2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F4CC613" w14:textId="77777777" w:rsidR="00BE290D" w:rsidRDefault="00BE290D" w:rsidP="00BE290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1:1500</w:t>
            </w:r>
          </w:p>
          <w:p w14:paraId="2F579BA6" w14:textId="77777777" w:rsidR="00BE290D" w:rsidRDefault="00BE290D" w:rsidP="00BE290D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   Условное обозначение:</w:t>
            </w:r>
          </w:p>
          <w:p w14:paraId="4EFAF37D" w14:textId="3B440B50" w:rsidR="00BE290D" w:rsidRPr="00041B92" w:rsidRDefault="00B522A4" w:rsidP="00BE290D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04010B" wp14:editId="78BE6560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3" name="Rectangl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0" o:spid="_x0000_s1026" style="position:absolute;margin-left:23.35pt;margin-top:3.05pt;width:12.7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" strokecolor="#f06"/>
                  </w:pict>
                </mc:Fallback>
              </mc:AlternateContent>
            </w:r>
            <w:r w:rsidR="00BE290D">
              <w:rPr>
                <w:color w:val="000000"/>
                <w:sz w:val="21"/>
                <w:szCs w:val="21"/>
              </w:rPr>
              <w:t xml:space="preserve">               </w:t>
            </w:r>
            <w:r w:rsidR="00BE290D"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="00BE290D" w:rsidRPr="00041B92">
              <w:rPr>
                <w:color w:val="000000"/>
                <w:sz w:val="21"/>
                <w:szCs w:val="21"/>
              </w:rPr>
              <w:t xml:space="preserve"> </w:t>
            </w:r>
            <w:r w:rsidR="00BE290D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BE290D">
              <w:rPr>
                <w:sz w:val="21"/>
                <w:szCs w:val="21"/>
              </w:rPr>
              <w:t>та);</w:t>
            </w:r>
          </w:p>
          <w:p w14:paraId="0C5BE77E" w14:textId="0245314D" w:rsidR="00BE290D" w:rsidRDefault="00B522A4" w:rsidP="00BE290D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A8E29A" wp14:editId="6D521D9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2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" o:spid="_x0000_s1026" style="position:absolute;margin-left:23.2pt;margin-top:2.65pt;width:12.7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" strokecolor="#974706 [1609]" strokeweight="1pt"/>
                  </w:pict>
                </mc:Fallback>
              </mc:AlternateContent>
            </w:r>
            <w:r w:rsidR="00BE290D">
              <w:rPr>
                <w:color w:val="000000"/>
                <w:sz w:val="21"/>
                <w:szCs w:val="21"/>
              </w:rPr>
              <w:t xml:space="preserve">               </w:t>
            </w:r>
            <w:r w:rsidR="00BE290D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BE290D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14:paraId="3CCC8186" w14:textId="77777777" w:rsidR="00BE290D" w:rsidRPr="00041B92" w:rsidRDefault="00BE290D" w:rsidP="00BE29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Pr="00E10382">
              <w:rPr>
                <w:i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38:06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:</w:t>
            </w:r>
            <w:r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>140205</w:t>
            </w:r>
            <w:r w:rsidRPr="00E10382">
              <w:rPr>
                <w:rFonts w:ascii="Arial" w:hAnsi="Arial" w:cs="Arial"/>
                <w:b/>
                <w:i/>
                <w:color w:val="0000CC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14:paraId="0C91C6BA" w14:textId="77777777" w:rsidR="00BE290D" w:rsidRPr="00041B92" w:rsidRDefault="00BE290D" w:rsidP="00BE290D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E1038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38:06</w:t>
            </w:r>
            <w:r w:rsidRPr="00C679AC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140205:219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14:paraId="4F818744" w14:textId="6D5F0396" w:rsidR="00BE290D" w:rsidRDefault="00B522A4" w:rsidP="00BE290D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B0A2574" wp14:editId="29DF0F69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8890" t="8890" r="13335" b="11430"/>
                      <wp:wrapNone/>
                      <wp:docPr id="1" name="Oval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1" o:spid="_x0000_s1026" style="position:absolute;margin-left:23.2pt;margin-top:3.7pt;width:5pt;height:3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" fillcolor="black"/>
                  </w:pict>
                </mc:Fallback>
              </mc:AlternateContent>
            </w:r>
            <w:r w:rsidR="00BE290D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BE290D">
              <w:rPr>
                <w:color w:val="000000" w:themeColor="text1"/>
                <w:sz w:val="21"/>
                <w:szCs w:val="21"/>
              </w:rPr>
              <w:t xml:space="preserve"> </w:t>
            </w:r>
            <w:r w:rsidR="00BE290D" w:rsidRPr="00041B92">
              <w:rPr>
                <w:color w:val="000000" w:themeColor="text1"/>
                <w:sz w:val="21"/>
                <w:szCs w:val="21"/>
              </w:rPr>
              <w:t xml:space="preserve"> н1 – поворотная точка</w:t>
            </w:r>
          </w:p>
          <w:p w14:paraId="372F104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391103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F2821AB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1A0512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E54EE59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B48AF3D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E778803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AA98E3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05C0C300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4F057844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FE3BB6C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E99D53A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6E961EB5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102503B6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770C1DA1" w14:textId="77777777" w:rsidR="008F0055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14:paraId="26D99264" w14:textId="77777777" w:rsidR="008F0055" w:rsidRPr="001E404E" w:rsidRDefault="008F0055" w:rsidP="00CA480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14:paraId="2186D1DA" w14:textId="4961C26B" w:rsidR="002E69BF" w:rsidRPr="003336C2" w:rsidRDefault="003336C2" w:rsidP="002E69B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Заместитель Мэра по жизнеобеспечению                                                Ю.Р. Витер</w:t>
      </w:r>
    </w:p>
    <w:sectPr w:rsidR="002E69BF" w:rsidRPr="003336C2" w:rsidSect="000841CA">
      <w:footerReference w:type="even" r:id="rId13"/>
      <w:footerReference w:type="default" r:id="rId14"/>
      <w:pgSz w:w="11906" w:h="16838" w:code="9"/>
      <w:pgMar w:top="28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B6D434" w14:textId="77777777" w:rsidR="00481394" w:rsidRDefault="00481394">
      <w:r>
        <w:separator/>
      </w:r>
    </w:p>
  </w:endnote>
  <w:endnote w:type="continuationSeparator" w:id="0">
    <w:p w14:paraId="321CB61C" w14:textId="77777777" w:rsidR="00481394" w:rsidRDefault="00481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32C6D" w14:textId="77777777" w:rsidR="007913A7" w:rsidRDefault="00636561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13A7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85C25F7" w14:textId="77777777" w:rsidR="007913A7" w:rsidRDefault="007913A7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025CA" w14:textId="77777777" w:rsidR="007913A7" w:rsidRDefault="007913A7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1F0F0" w14:textId="77777777" w:rsidR="00481394" w:rsidRDefault="00481394">
      <w:r>
        <w:separator/>
      </w:r>
    </w:p>
  </w:footnote>
  <w:footnote w:type="continuationSeparator" w:id="0">
    <w:p w14:paraId="55D9A6ED" w14:textId="77777777" w:rsidR="00481394" w:rsidRDefault="00481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c60,blue,#0606ba,#f06,#009,#3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21"/>
    <w:rsid w:val="00004592"/>
    <w:rsid w:val="00020B94"/>
    <w:rsid w:val="0003522C"/>
    <w:rsid w:val="00041B92"/>
    <w:rsid w:val="00042F3B"/>
    <w:rsid w:val="0005716A"/>
    <w:rsid w:val="0007437B"/>
    <w:rsid w:val="000823EC"/>
    <w:rsid w:val="000841CA"/>
    <w:rsid w:val="000A6853"/>
    <w:rsid w:val="000C1836"/>
    <w:rsid w:val="000C6E39"/>
    <w:rsid w:val="000D59F8"/>
    <w:rsid w:val="000E0AF3"/>
    <w:rsid w:val="000E54D2"/>
    <w:rsid w:val="000E56A9"/>
    <w:rsid w:val="000E584C"/>
    <w:rsid w:val="000E6177"/>
    <w:rsid w:val="001200D0"/>
    <w:rsid w:val="00120CAB"/>
    <w:rsid w:val="00122D6B"/>
    <w:rsid w:val="00134BEC"/>
    <w:rsid w:val="001505F2"/>
    <w:rsid w:val="0015073B"/>
    <w:rsid w:val="0015298B"/>
    <w:rsid w:val="001556B0"/>
    <w:rsid w:val="00170DEB"/>
    <w:rsid w:val="0017456E"/>
    <w:rsid w:val="0019645E"/>
    <w:rsid w:val="001A1530"/>
    <w:rsid w:val="001A2E96"/>
    <w:rsid w:val="001A6411"/>
    <w:rsid w:val="001A7A22"/>
    <w:rsid w:val="001B0696"/>
    <w:rsid w:val="001B0ADD"/>
    <w:rsid w:val="001C2F42"/>
    <w:rsid w:val="001C3AD5"/>
    <w:rsid w:val="001C6FA3"/>
    <w:rsid w:val="001D1BAD"/>
    <w:rsid w:val="001D3C4A"/>
    <w:rsid w:val="001E404E"/>
    <w:rsid w:val="00202AB9"/>
    <w:rsid w:val="00235B59"/>
    <w:rsid w:val="00245A00"/>
    <w:rsid w:val="00256C72"/>
    <w:rsid w:val="00261272"/>
    <w:rsid w:val="0026666C"/>
    <w:rsid w:val="002772FC"/>
    <w:rsid w:val="00281A40"/>
    <w:rsid w:val="00281DA4"/>
    <w:rsid w:val="002A1DE2"/>
    <w:rsid w:val="002A638E"/>
    <w:rsid w:val="002B44F8"/>
    <w:rsid w:val="002B49DF"/>
    <w:rsid w:val="002C09BF"/>
    <w:rsid w:val="002D262F"/>
    <w:rsid w:val="002E3FCA"/>
    <w:rsid w:val="002E69BF"/>
    <w:rsid w:val="003129C3"/>
    <w:rsid w:val="003336C2"/>
    <w:rsid w:val="00335943"/>
    <w:rsid w:val="00335B15"/>
    <w:rsid w:val="00344870"/>
    <w:rsid w:val="003549A0"/>
    <w:rsid w:val="0035555F"/>
    <w:rsid w:val="0038624B"/>
    <w:rsid w:val="00387C82"/>
    <w:rsid w:val="00391499"/>
    <w:rsid w:val="003A159D"/>
    <w:rsid w:val="003A4F9F"/>
    <w:rsid w:val="003C627B"/>
    <w:rsid w:val="003C6CCA"/>
    <w:rsid w:val="003E6BA5"/>
    <w:rsid w:val="003E75C4"/>
    <w:rsid w:val="003F3DBA"/>
    <w:rsid w:val="003F7F20"/>
    <w:rsid w:val="0040253E"/>
    <w:rsid w:val="0040456D"/>
    <w:rsid w:val="004179A5"/>
    <w:rsid w:val="0042143E"/>
    <w:rsid w:val="00423EAF"/>
    <w:rsid w:val="00432044"/>
    <w:rsid w:val="00436BA1"/>
    <w:rsid w:val="00451CEC"/>
    <w:rsid w:val="00452731"/>
    <w:rsid w:val="004561AA"/>
    <w:rsid w:val="00481394"/>
    <w:rsid w:val="0048756A"/>
    <w:rsid w:val="004951A1"/>
    <w:rsid w:val="004C1A44"/>
    <w:rsid w:val="004C2A63"/>
    <w:rsid w:val="004D0E59"/>
    <w:rsid w:val="004F5231"/>
    <w:rsid w:val="004F677A"/>
    <w:rsid w:val="005203DF"/>
    <w:rsid w:val="00521539"/>
    <w:rsid w:val="005264E5"/>
    <w:rsid w:val="00526904"/>
    <w:rsid w:val="0052778D"/>
    <w:rsid w:val="005305EF"/>
    <w:rsid w:val="0053341E"/>
    <w:rsid w:val="00534451"/>
    <w:rsid w:val="00536E49"/>
    <w:rsid w:val="0054169C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7DD"/>
    <w:rsid w:val="005C5B40"/>
    <w:rsid w:val="005C638E"/>
    <w:rsid w:val="005D5C37"/>
    <w:rsid w:val="005D5EED"/>
    <w:rsid w:val="005D6991"/>
    <w:rsid w:val="005D6BB6"/>
    <w:rsid w:val="005E20A0"/>
    <w:rsid w:val="005E7FCB"/>
    <w:rsid w:val="005F7E5A"/>
    <w:rsid w:val="00606548"/>
    <w:rsid w:val="006151C2"/>
    <w:rsid w:val="00636561"/>
    <w:rsid w:val="00653271"/>
    <w:rsid w:val="006617A2"/>
    <w:rsid w:val="00670344"/>
    <w:rsid w:val="006731FF"/>
    <w:rsid w:val="006807C0"/>
    <w:rsid w:val="006903F2"/>
    <w:rsid w:val="00693753"/>
    <w:rsid w:val="00696686"/>
    <w:rsid w:val="0069704A"/>
    <w:rsid w:val="006A0AC3"/>
    <w:rsid w:val="006A16E6"/>
    <w:rsid w:val="006A750A"/>
    <w:rsid w:val="006B2753"/>
    <w:rsid w:val="006B7CB2"/>
    <w:rsid w:val="006B7EAA"/>
    <w:rsid w:val="006C1AA7"/>
    <w:rsid w:val="006D7744"/>
    <w:rsid w:val="006E57A3"/>
    <w:rsid w:val="0070412E"/>
    <w:rsid w:val="00705BFB"/>
    <w:rsid w:val="0071241E"/>
    <w:rsid w:val="00720E40"/>
    <w:rsid w:val="00724B44"/>
    <w:rsid w:val="00732DEE"/>
    <w:rsid w:val="0075420C"/>
    <w:rsid w:val="00756082"/>
    <w:rsid w:val="00777DCA"/>
    <w:rsid w:val="007913A7"/>
    <w:rsid w:val="007915B4"/>
    <w:rsid w:val="007A01ED"/>
    <w:rsid w:val="007B1A3F"/>
    <w:rsid w:val="007B21FA"/>
    <w:rsid w:val="007C7D5C"/>
    <w:rsid w:val="007D0627"/>
    <w:rsid w:val="007D4C30"/>
    <w:rsid w:val="007D6214"/>
    <w:rsid w:val="007E1B10"/>
    <w:rsid w:val="007E434C"/>
    <w:rsid w:val="007F560E"/>
    <w:rsid w:val="008220B9"/>
    <w:rsid w:val="00831846"/>
    <w:rsid w:val="00835B1C"/>
    <w:rsid w:val="00836102"/>
    <w:rsid w:val="00836A1B"/>
    <w:rsid w:val="00860DE9"/>
    <w:rsid w:val="008713B6"/>
    <w:rsid w:val="008863B9"/>
    <w:rsid w:val="00890021"/>
    <w:rsid w:val="008956B0"/>
    <w:rsid w:val="008A19AA"/>
    <w:rsid w:val="008A1A7D"/>
    <w:rsid w:val="008A3AE1"/>
    <w:rsid w:val="008B14F5"/>
    <w:rsid w:val="008B4695"/>
    <w:rsid w:val="008B64EC"/>
    <w:rsid w:val="008C3345"/>
    <w:rsid w:val="008C7844"/>
    <w:rsid w:val="008D3A4C"/>
    <w:rsid w:val="008D51C3"/>
    <w:rsid w:val="008E64D7"/>
    <w:rsid w:val="008F0055"/>
    <w:rsid w:val="008F40F5"/>
    <w:rsid w:val="00910244"/>
    <w:rsid w:val="0091238E"/>
    <w:rsid w:val="00912984"/>
    <w:rsid w:val="00914FCC"/>
    <w:rsid w:val="00920541"/>
    <w:rsid w:val="009264FB"/>
    <w:rsid w:val="00926792"/>
    <w:rsid w:val="00935AA1"/>
    <w:rsid w:val="0094596F"/>
    <w:rsid w:val="009507A0"/>
    <w:rsid w:val="009543C0"/>
    <w:rsid w:val="00956503"/>
    <w:rsid w:val="00974A05"/>
    <w:rsid w:val="009851C6"/>
    <w:rsid w:val="009922D3"/>
    <w:rsid w:val="0099366D"/>
    <w:rsid w:val="0099583A"/>
    <w:rsid w:val="009A0C27"/>
    <w:rsid w:val="009A48EA"/>
    <w:rsid w:val="009A7E6E"/>
    <w:rsid w:val="009B2E7E"/>
    <w:rsid w:val="009B5A63"/>
    <w:rsid w:val="009B6B5D"/>
    <w:rsid w:val="009D13A9"/>
    <w:rsid w:val="009D2274"/>
    <w:rsid w:val="009D5269"/>
    <w:rsid w:val="009E04EA"/>
    <w:rsid w:val="009E4B76"/>
    <w:rsid w:val="009F3C61"/>
    <w:rsid w:val="00A032C8"/>
    <w:rsid w:val="00A118A7"/>
    <w:rsid w:val="00A142E5"/>
    <w:rsid w:val="00A272F2"/>
    <w:rsid w:val="00A5565F"/>
    <w:rsid w:val="00A6292B"/>
    <w:rsid w:val="00A8740E"/>
    <w:rsid w:val="00A91DAB"/>
    <w:rsid w:val="00A95178"/>
    <w:rsid w:val="00AB0BB2"/>
    <w:rsid w:val="00AB2AD2"/>
    <w:rsid w:val="00AB5452"/>
    <w:rsid w:val="00AB66A0"/>
    <w:rsid w:val="00AC3876"/>
    <w:rsid w:val="00AD0B32"/>
    <w:rsid w:val="00AE0852"/>
    <w:rsid w:val="00AE6676"/>
    <w:rsid w:val="00AF07D2"/>
    <w:rsid w:val="00B04E98"/>
    <w:rsid w:val="00B0536D"/>
    <w:rsid w:val="00B076B0"/>
    <w:rsid w:val="00B1456E"/>
    <w:rsid w:val="00B14F28"/>
    <w:rsid w:val="00B23CCE"/>
    <w:rsid w:val="00B251DD"/>
    <w:rsid w:val="00B31482"/>
    <w:rsid w:val="00B4125C"/>
    <w:rsid w:val="00B41CBF"/>
    <w:rsid w:val="00B443F2"/>
    <w:rsid w:val="00B517EC"/>
    <w:rsid w:val="00B522A4"/>
    <w:rsid w:val="00B52667"/>
    <w:rsid w:val="00B5433D"/>
    <w:rsid w:val="00B6519B"/>
    <w:rsid w:val="00B67866"/>
    <w:rsid w:val="00B82420"/>
    <w:rsid w:val="00B8553F"/>
    <w:rsid w:val="00B90051"/>
    <w:rsid w:val="00B90700"/>
    <w:rsid w:val="00B910DF"/>
    <w:rsid w:val="00BB68F5"/>
    <w:rsid w:val="00BC234A"/>
    <w:rsid w:val="00BD188A"/>
    <w:rsid w:val="00BD2F55"/>
    <w:rsid w:val="00BE1C64"/>
    <w:rsid w:val="00BE290D"/>
    <w:rsid w:val="00BF382A"/>
    <w:rsid w:val="00C01430"/>
    <w:rsid w:val="00C03AC4"/>
    <w:rsid w:val="00C0762A"/>
    <w:rsid w:val="00C24322"/>
    <w:rsid w:val="00C30323"/>
    <w:rsid w:val="00C44B64"/>
    <w:rsid w:val="00C54B37"/>
    <w:rsid w:val="00C55406"/>
    <w:rsid w:val="00C62444"/>
    <w:rsid w:val="00C66D09"/>
    <w:rsid w:val="00C679AC"/>
    <w:rsid w:val="00C826C4"/>
    <w:rsid w:val="00C924DD"/>
    <w:rsid w:val="00CA4806"/>
    <w:rsid w:val="00CA524A"/>
    <w:rsid w:val="00CB7932"/>
    <w:rsid w:val="00CB7982"/>
    <w:rsid w:val="00CB7D92"/>
    <w:rsid w:val="00CC4C2B"/>
    <w:rsid w:val="00CF3892"/>
    <w:rsid w:val="00CF75EF"/>
    <w:rsid w:val="00D00B35"/>
    <w:rsid w:val="00D11142"/>
    <w:rsid w:val="00D15297"/>
    <w:rsid w:val="00D23973"/>
    <w:rsid w:val="00D24988"/>
    <w:rsid w:val="00D27172"/>
    <w:rsid w:val="00D31A86"/>
    <w:rsid w:val="00D42EF9"/>
    <w:rsid w:val="00D43770"/>
    <w:rsid w:val="00D441B1"/>
    <w:rsid w:val="00D4425F"/>
    <w:rsid w:val="00D450F8"/>
    <w:rsid w:val="00D54C13"/>
    <w:rsid w:val="00D65BF5"/>
    <w:rsid w:val="00D772F1"/>
    <w:rsid w:val="00D84535"/>
    <w:rsid w:val="00DA3B4D"/>
    <w:rsid w:val="00DB6CF0"/>
    <w:rsid w:val="00DC3827"/>
    <w:rsid w:val="00DD655C"/>
    <w:rsid w:val="00DE2722"/>
    <w:rsid w:val="00DF3111"/>
    <w:rsid w:val="00DF6596"/>
    <w:rsid w:val="00DF6A6C"/>
    <w:rsid w:val="00DF7293"/>
    <w:rsid w:val="00E10382"/>
    <w:rsid w:val="00E24D8E"/>
    <w:rsid w:val="00E34A2D"/>
    <w:rsid w:val="00E44ADA"/>
    <w:rsid w:val="00E47F16"/>
    <w:rsid w:val="00E53DFB"/>
    <w:rsid w:val="00E55143"/>
    <w:rsid w:val="00E7440A"/>
    <w:rsid w:val="00E81F73"/>
    <w:rsid w:val="00E8672D"/>
    <w:rsid w:val="00E9117E"/>
    <w:rsid w:val="00E92A52"/>
    <w:rsid w:val="00EB0B42"/>
    <w:rsid w:val="00EB4318"/>
    <w:rsid w:val="00ED0963"/>
    <w:rsid w:val="00ED4D02"/>
    <w:rsid w:val="00EE1FBE"/>
    <w:rsid w:val="00EE2C78"/>
    <w:rsid w:val="00EF63BA"/>
    <w:rsid w:val="00F003FD"/>
    <w:rsid w:val="00F01E8A"/>
    <w:rsid w:val="00F024CB"/>
    <w:rsid w:val="00F07C00"/>
    <w:rsid w:val="00F119DE"/>
    <w:rsid w:val="00F24418"/>
    <w:rsid w:val="00F27D1B"/>
    <w:rsid w:val="00F403D5"/>
    <w:rsid w:val="00F52B8D"/>
    <w:rsid w:val="00F5434E"/>
    <w:rsid w:val="00F550FD"/>
    <w:rsid w:val="00F661FB"/>
    <w:rsid w:val="00F84664"/>
    <w:rsid w:val="00F92C56"/>
    <w:rsid w:val="00F93A13"/>
    <w:rsid w:val="00F969E1"/>
    <w:rsid w:val="00FA05C8"/>
    <w:rsid w:val="00FA1FD1"/>
    <w:rsid w:val="00FA5F6E"/>
    <w:rsid w:val="00FB5ADC"/>
    <w:rsid w:val="00FC09DD"/>
    <w:rsid w:val="00FC0B4F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60,blue,#0606ba,#f06,#009,#36f"/>
    </o:shapedefaults>
    <o:shapelayout v:ext="edit">
      <o:idmap v:ext="edit" data="1"/>
    </o:shapelayout>
  </w:shapeDefaults>
  <w:decimalSymbol w:val=","/>
  <w:listSeparator w:val=";"/>
  <w14:docId w14:val="61E52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0</TotalTime>
  <Pages>8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USER</cp:lastModifiedBy>
  <cp:revision>2</cp:revision>
  <cp:lastPrinted>2024-03-01T06:09:00Z</cp:lastPrinted>
  <dcterms:created xsi:type="dcterms:W3CDTF">2024-03-25T05:35:00Z</dcterms:created>
  <dcterms:modified xsi:type="dcterms:W3CDTF">2024-03-25T05:35:00Z</dcterms:modified>
</cp:coreProperties>
</file>